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A85AF" w14:textId="6CB3536C" w:rsidR="00FF1360" w:rsidRPr="00140C74" w:rsidRDefault="007F4D6B" w:rsidP="00140C74">
      <w:pPr>
        <w:pStyle w:val="1"/>
      </w:pPr>
      <w:r w:rsidRPr="00140C74">
        <w:t>Молодё</w:t>
      </w:r>
      <w:r w:rsidR="00FF1360" w:rsidRPr="00140C74">
        <w:t xml:space="preserve">жный </w:t>
      </w:r>
      <w:r w:rsidR="009669EB" w:rsidRPr="00140C74">
        <w:t>к</w:t>
      </w:r>
      <w:r w:rsidR="00FF1360" w:rsidRPr="00140C74">
        <w:t>убок мира. Сезон 20</w:t>
      </w:r>
      <w:r w:rsidR="00E51633" w:rsidRPr="00140C74">
        <w:t>2</w:t>
      </w:r>
      <w:r w:rsidR="00262DA6">
        <w:t>5</w:t>
      </w:r>
      <w:r w:rsidR="00C27731" w:rsidRPr="00140C74">
        <w:t>–</w:t>
      </w:r>
      <w:r w:rsidR="008F43C6" w:rsidRPr="00140C74">
        <w:t>20</w:t>
      </w:r>
      <w:r w:rsidRPr="00140C74">
        <w:t>2</w:t>
      </w:r>
      <w:r w:rsidR="00262DA6">
        <w:t>6</w:t>
      </w:r>
    </w:p>
    <w:p w14:paraId="00877248" w14:textId="22FD3984" w:rsidR="00A3139D" w:rsidRPr="004D2FB0" w:rsidRDefault="00397F28" w:rsidP="00A3139D">
      <w:pPr>
        <w:rPr>
          <w:i/>
          <w:iCs/>
        </w:rPr>
      </w:pPr>
      <w:r>
        <w:rPr>
          <w:i/>
          <w:iCs/>
        </w:rPr>
        <w:t>С</w:t>
      </w:r>
      <w:r w:rsidR="00A3139D" w:rsidRPr="008012E8">
        <w:rPr>
          <w:i/>
          <w:iCs/>
        </w:rPr>
        <w:t xml:space="preserve">ледующее вступление необходимо </w:t>
      </w:r>
      <w:r w:rsidR="00A3139D">
        <w:rPr>
          <w:b/>
          <w:bCs/>
          <w:i/>
          <w:iCs/>
        </w:rPr>
        <w:t>обязательно прочитать вслух.</w:t>
      </w:r>
      <w:r w:rsidR="004D2FB0">
        <w:rPr>
          <w:i/>
          <w:iCs/>
        </w:rPr>
        <w:t xml:space="preserve"> Перед чтением нужно подготовить бланки учётных карточек и в указанный в обращении момент раздать их командам.</w:t>
      </w:r>
    </w:p>
    <w:p w14:paraId="46CFDE4B" w14:textId="77777777" w:rsidR="00BE0984" w:rsidRDefault="00BE0984" w:rsidP="00BE0984">
      <w:r w:rsidRPr="00544513">
        <w:t>Дорогие друзья!</w:t>
      </w:r>
    </w:p>
    <w:p w14:paraId="679769CE" w14:textId="1A408600" w:rsidR="00BE0984" w:rsidRDefault="00BE0984" w:rsidP="00BE0984">
      <w:r>
        <w:t>Мы продолжаем розыгрыш Молодёжного кубка мира. В первом туре в зачёт МКМ сыграло около 500 команд из Беларуси и 35 регионов России. Со второго тура к нам присоединяются новые участники. Добро пожаловать!</w:t>
      </w:r>
    </w:p>
    <w:p w14:paraId="36C2FA60" w14:textId="0AFF35D5" w:rsidR="00BE0984" w:rsidRDefault="00BE0984" w:rsidP="00BE0984">
      <w:r>
        <w:t xml:space="preserve">Напоминаем, что мы просим в течение некоторого времени не распространять информацию о прошедшей игре. В этом туре запрет будет действовать до 3 ноября. Пожалуйста, не публикуйте до этой даты вопросы, ответы, намёки, впечатления – в общем, </w:t>
      </w:r>
      <w:r w:rsidRPr="006D3281">
        <w:rPr>
          <w:b/>
          <w:bCs/>
        </w:rPr>
        <w:t xml:space="preserve">ничего. </w:t>
      </w:r>
      <w:r>
        <w:rPr>
          <w:bCs/>
        </w:rPr>
        <w:t xml:space="preserve">Когда запрет </w:t>
      </w:r>
      <w:r>
        <w:t>будет снят, объявление об этом появится на нашем информационном листе и в группе ВКонтакте. После этого вы сможете делиться своими мнениями и впечатлениями без ограничений.</w:t>
      </w:r>
    </w:p>
    <w:p w14:paraId="47BBFB3C" w14:textId="77777777" w:rsidR="00BE0984" w:rsidRPr="004D2FB0" w:rsidRDefault="00BE0984" w:rsidP="00BE0984">
      <w:pPr>
        <w:rPr>
          <w:i/>
          <w:iCs/>
        </w:rPr>
      </w:pPr>
      <w:r w:rsidRPr="004D2FB0">
        <w:rPr>
          <w:i/>
          <w:iCs/>
        </w:rPr>
        <w:t>[</w:t>
      </w:r>
      <w:r>
        <w:rPr>
          <w:i/>
          <w:iCs/>
        </w:rPr>
        <w:t>В этот момент нужно раздать командам бланки учётных карточек</w:t>
      </w:r>
      <w:r w:rsidRPr="004D2FB0">
        <w:rPr>
          <w:i/>
          <w:iCs/>
        </w:rPr>
        <w:t>]</w:t>
      </w:r>
    </w:p>
    <w:p w14:paraId="710BF5FC" w14:textId="317844CF" w:rsidR="00BE0984" w:rsidRPr="000241B2" w:rsidRDefault="00BE0984" w:rsidP="00BE0984">
      <w:pPr>
        <w:rPr>
          <w:sz w:val="28"/>
          <w:szCs w:val="28"/>
        </w:rPr>
      </w:pPr>
      <w:r w:rsidRPr="000241B2">
        <w:rPr>
          <w:sz w:val="28"/>
          <w:szCs w:val="28"/>
        </w:rPr>
        <w:t>Сейчас вам предстоит заполнить уч</w:t>
      </w:r>
      <w:r>
        <w:rPr>
          <w:sz w:val="28"/>
          <w:szCs w:val="28"/>
        </w:rPr>
        <w:t>ё</w:t>
      </w:r>
      <w:r w:rsidRPr="000241B2">
        <w:rPr>
          <w:sz w:val="28"/>
          <w:szCs w:val="28"/>
        </w:rPr>
        <w:t xml:space="preserve">тные карточки. </w:t>
      </w:r>
      <w:r>
        <w:rPr>
          <w:sz w:val="28"/>
          <w:szCs w:val="28"/>
        </w:rPr>
        <w:t xml:space="preserve">Игроки, которые заполняли карточки во время первого тура, должны просто расписаться в графе «2 тур», а тем, кто начинает игру только с этого тура, нужно </w:t>
      </w:r>
      <w:r w:rsidRPr="000241B2">
        <w:rPr>
          <w:b/>
          <w:i/>
          <w:sz w:val="28"/>
          <w:szCs w:val="28"/>
        </w:rPr>
        <w:t>своей собственной рукой</w:t>
      </w:r>
      <w:r>
        <w:rPr>
          <w:sz w:val="28"/>
          <w:szCs w:val="28"/>
        </w:rPr>
        <w:t xml:space="preserve"> внести в карточку свои данные.</w:t>
      </w:r>
      <w:r w:rsidRPr="000241B2">
        <w:rPr>
          <w:sz w:val="28"/>
          <w:szCs w:val="28"/>
        </w:rPr>
        <w:t xml:space="preserve"> Пишите, пожалуйста, </w:t>
      </w:r>
      <w:r w:rsidRPr="000241B2">
        <w:rPr>
          <w:b/>
          <w:i/>
          <w:sz w:val="28"/>
          <w:szCs w:val="28"/>
        </w:rPr>
        <w:t>разборчиво</w:t>
      </w:r>
      <w:r w:rsidRPr="008B7F57">
        <w:rPr>
          <w:bCs/>
          <w:iCs/>
          <w:sz w:val="28"/>
          <w:szCs w:val="28"/>
        </w:rPr>
        <w:t>!</w:t>
      </w:r>
      <w:r w:rsidRPr="000241B2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0241B2">
        <w:rPr>
          <w:sz w:val="28"/>
          <w:szCs w:val="28"/>
        </w:rPr>
        <w:t>сли у вас не очень хороший почерк, используйте печатные буквы.</w:t>
      </w:r>
    </w:p>
    <w:p w14:paraId="72E8BED4" w14:textId="77777777" w:rsidR="00BE0984" w:rsidRDefault="00BE0984" w:rsidP="00BE0984">
      <w:r>
        <w:t>В нижней части учётной карточки приведены адреса сайта МКМ и нашей группы ВКонтакте. На сайте и в группе будут публиковаться результаты и другие новости нашего Кубка. Присоединяйтесь! А если вы хотите получать наши новости и другую полезную информацию о школьном ЧГК по электронной почте, подпишитесь на наш информационный лист. Просьбу о подписке на лист отправляйте в оргкомитет, его адрес тоже есть в нижней части учётной карточки. По этому же адресу можно обратиться с любыми вопросами, предложениями, проблемами, касающимися МКМ.</w:t>
      </w:r>
    </w:p>
    <w:p w14:paraId="65EDB5A3" w14:textId="6513C7C8" w:rsidR="00BE0984" w:rsidRDefault="00BE0984" w:rsidP="00BE0984">
      <w:r>
        <w:t>Итак, мы начинаем второй тур Двадцать четвёртого Молодёжного кубка мира!</w:t>
      </w:r>
    </w:p>
    <w:p w14:paraId="6B5E1A56" w14:textId="77777777" w:rsidR="00BE0984" w:rsidRDefault="00BE0984" w:rsidP="00BE0984">
      <w:r>
        <w:t>Желаем всем удачи и честной игры!</w:t>
      </w:r>
    </w:p>
    <w:p w14:paraId="14253335" w14:textId="77777777" w:rsidR="00BE0984" w:rsidRDefault="00BE0984" w:rsidP="00BE0984">
      <w:r>
        <w:t>Оргкомитет</w:t>
      </w:r>
    </w:p>
    <w:p w14:paraId="2D8AEF3A" w14:textId="41C88B45" w:rsidR="00FF1360" w:rsidRPr="00B86135" w:rsidRDefault="00FF1360" w:rsidP="00FF1360">
      <w:pPr>
        <w:pStyle w:val="2"/>
      </w:pPr>
      <w:r>
        <w:br w:type="page"/>
      </w:r>
      <w:r w:rsidR="00BE0984">
        <w:lastRenderedPageBreak/>
        <w:t>2</w:t>
      </w:r>
      <w:r w:rsidRPr="00B86135">
        <w:t xml:space="preserve"> тур</w:t>
      </w:r>
    </w:p>
    <w:p w14:paraId="0E1CF318" w14:textId="0FE88CDA" w:rsidR="00822B2F" w:rsidRPr="006D3281" w:rsidRDefault="00822B2F" w:rsidP="006D3281">
      <w:pPr>
        <w:rPr>
          <w:i/>
          <w:iCs/>
        </w:rPr>
      </w:pPr>
      <w:r w:rsidRPr="006D3281">
        <w:rPr>
          <w:i/>
          <w:iCs/>
        </w:rPr>
        <w:t>Во всех вопросах пакета слова, написанные БОЛЬШИМИ буквами, обязательно следует выделять голосом. Кавычки ни в коем случае нельзя читать вслух, на них вообще не следует обращать внимания при чтении. В квадратных скобках после некоторых слов и чисел указано их правильное произношение.</w:t>
      </w:r>
      <w:r w:rsidR="00B360E9" w:rsidRPr="006D3281">
        <w:rPr>
          <w:i/>
          <w:iCs/>
        </w:rPr>
        <w:t xml:space="preserve"> Перед некоторыми вопросами </w:t>
      </w:r>
      <w:r w:rsidR="00C36C0A">
        <w:rPr>
          <w:i/>
          <w:iCs/>
        </w:rPr>
        <w:t>могут быть</w:t>
      </w:r>
      <w:r w:rsidR="00B360E9" w:rsidRPr="006D3281">
        <w:rPr>
          <w:i/>
          <w:iCs/>
        </w:rPr>
        <w:t xml:space="preserve"> указания ведущему. Их не надо читать вслух, но нужно обязательно учесть при чтении вопроса.</w:t>
      </w:r>
      <w:r w:rsidR="005E2D4D">
        <w:rPr>
          <w:i/>
          <w:iCs/>
        </w:rPr>
        <w:t xml:space="preserve"> В некоторых ответах в скобках стоит необязательная часть, наличие или отсутствие которой не влияет на зачёт.</w:t>
      </w:r>
    </w:p>
    <w:p w14:paraId="07A6991E" w14:textId="72DAFCD2" w:rsidR="00A3139D" w:rsidRPr="006D3281" w:rsidRDefault="00A3139D" w:rsidP="006D3281">
      <w:pPr>
        <w:rPr>
          <w:b/>
          <w:bCs/>
          <w:i/>
          <w:iCs/>
        </w:rPr>
      </w:pPr>
      <w:r w:rsidRPr="006D3281">
        <w:rPr>
          <w:b/>
          <w:bCs/>
          <w:i/>
          <w:iCs/>
        </w:rPr>
        <w:t>После оглашения ответа обязательно читать ВСЕ комментарии к вопросам</w:t>
      </w:r>
      <w:r w:rsidR="00880AEF">
        <w:rPr>
          <w:b/>
          <w:bCs/>
          <w:i/>
          <w:iCs/>
        </w:rPr>
        <w:t xml:space="preserve">. В некоторых случаях комментарии </w:t>
      </w:r>
      <w:r w:rsidR="00AD4686">
        <w:rPr>
          <w:b/>
          <w:bCs/>
          <w:i/>
          <w:iCs/>
        </w:rPr>
        <w:t xml:space="preserve">могут </w:t>
      </w:r>
      <w:r w:rsidR="00880AEF">
        <w:rPr>
          <w:b/>
          <w:bCs/>
          <w:i/>
          <w:iCs/>
        </w:rPr>
        <w:t>содержат</w:t>
      </w:r>
      <w:r w:rsidR="00AD4686">
        <w:rPr>
          <w:b/>
          <w:bCs/>
          <w:i/>
          <w:iCs/>
        </w:rPr>
        <w:t>ь</w:t>
      </w:r>
      <w:r w:rsidR="00880AEF">
        <w:rPr>
          <w:b/>
          <w:bCs/>
          <w:i/>
          <w:iCs/>
        </w:rPr>
        <w:t xml:space="preserve"> важную информацию для ответа на следующие вопросы. Игроки должны получить эту информацию, но не должны сразу осознавать её важность, поэтому надо полностью, чётко и внятно читать ВСЕ комментарии.</w:t>
      </w:r>
    </w:p>
    <w:p w14:paraId="24C39B90" w14:textId="2C654D91" w:rsidR="004E2B80" w:rsidRDefault="004E2B80" w:rsidP="004E2B80">
      <w:pPr>
        <w:pStyle w:val="3"/>
      </w:pPr>
      <w:r>
        <w:t>Блок 1</w:t>
      </w:r>
    </w:p>
    <w:p w14:paraId="66D6514A" w14:textId="73E11881" w:rsidR="00A245C3" w:rsidRDefault="00A245C3" w:rsidP="00A245C3">
      <w:pPr>
        <w:rPr>
          <w:b/>
          <w:bCs/>
        </w:rPr>
      </w:pPr>
      <w:r w:rsidRPr="00DC193A">
        <w:rPr>
          <w:b/>
          <w:bCs/>
        </w:rPr>
        <w:t xml:space="preserve">Редактор: </w:t>
      </w:r>
      <w:bookmarkStart w:id="0" w:name="_Hlk147924644"/>
      <w:r w:rsidR="00BE0984">
        <w:rPr>
          <w:b/>
          <w:bCs/>
        </w:rPr>
        <w:t xml:space="preserve">Сергей Бондаренко </w:t>
      </w:r>
      <w:r w:rsidR="00262DA6">
        <w:rPr>
          <w:b/>
          <w:bCs/>
        </w:rPr>
        <w:t>(</w:t>
      </w:r>
      <w:r w:rsidR="00BE0984">
        <w:rPr>
          <w:b/>
          <w:bCs/>
        </w:rPr>
        <w:t>Серпухов, Московская область</w:t>
      </w:r>
      <w:r w:rsidR="00262DA6">
        <w:rPr>
          <w:b/>
          <w:bCs/>
        </w:rPr>
        <w:t>)</w:t>
      </w:r>
      <w:bookmarkEnd w:id="0"/>
    </w:p>
    <w:p w14:paraId="3CF992A9" w14:textId="77777777" w:rsidR="007B7E66" w:rsidRPr="007B7E66" w:rsidRDefault="007B7E66" w:rsidP="007B7E66">
      <w:r w:rsidRPr="007B7E66">
        <w:t xml:space="preserve">Редактор благодарит за тестирование и ценные замечания Екатерину Гончарову, Марину Бондаренко, Александра Гузеева, Екатерину </w:t>
      </w:r>
      <w:proofErr w:type="spellStart"/>
      <w:r w:rsidRPr="007B7E66">
        <w:t>Карасёву</w:t>
      </w:r>
      <w:proofErr w:type="spellEnd"/>
      <w:r w:rsidRPr="007B7E66">
        <w:t>, Дмитрия Мурзина (Россия), тестеров из Беларуси.</w:t>
      </w:r>
    </w:p>
    <w:p w14:paraId="4D7C3AE8" w14:textId="06CA9800" w:rsidR="007B7E66" w:rsidRDefault="007B7E66" w:rsidP="007B7E66">
      <w:pPr>
        <w:spacing w:before="0"/>
      </w:pPr>
      <w:r w:rsidRPr="007B7E66">
        <w:t xml:space="preserve">Отдельная благодарность Якову </w:t>
      </w:r>
      <w:proofErr w:type="spellStart"/>
      <w:r w:rsidRPr="007B7E66">
        <w:t>Зайдельману</w:t>
      </w:r>
      <w:proofErr w:type="spellEnd"/>
      <w:r w:rsidR="00A532F6">
        <w:t xml:space="preserve"> и Леониду Климовичу</w:t>
      </w:r>
      <w:r w:rsidRPr="007B7E66">
        <w:t>.</w:t>
      </w:r>
    </w:p>
    <w:p w14:paraId="54B89490" w14:textId="77777777" w:rsidR="00BE0984" w:rsidRDefault="00BE0984" w:rsidP="00BE0984">
      <w:pPr>
        <w:pStyle w:val="a"/>
      </w:pPr>
      <w:r>
        <w:t>Питер Грей, описывая пороки принудительного образования, говорит, что если раньше больше всех ДЕЛАЛИ ЭТО двоечники, то сейчас – отличники. Мы призываем игроков не ДЕЛАТЬ ЭТОГО. Напишите слово, которое мы заменили на ДЕЛАТЬ ЭТО.</w:t>
      </w:r>
    </w:p>
    <w:p w14:paraId="4B12BD14" w14:textId="77777777" w:rsidR="00BE0984" w:rsidRDefault="00BE0984" w:rsidP="003179C1">
      <w:pPr>
        <w:pStyle w:val="a7"/>
      </w:pPr>
      <w:r w:rsidRPr="00406894">
        <w:rPr>
          <w:b/>
        </w:rPr>
        <w:t>Ответ:</w:t>
      </w:r>
      <w:r>
        <w:t xml:space="preserve"> списывать.</w:t>
      </w:r>
    </w:p>
    <w:p w14:paraId="14C0D20D" w14:textId="251B0AFE" w:rsidR="00BE0984" w:rsidRDefault="00BE0984" w:rsidP="003179C1">
      <w:pPr>
        <w:pStyle w:val="a7"/>
      </w:pPr>
      <w:r w:rsidRPr="00406894">
        <w:rPr>
          <w:b/>
        </w:rPr>
        <w:t>Комментарий:</w:t>
      </w:r>
      <w:r>
        <w:t xml:space="preserve"> американский профессор психологии Питер Грей в книге «Свобода учиться. Игра против школы», описывая пороки принудительного образования, говорит: «если раньше больше всех списывали двоечники – просто от отчаяния, то сейчас в первых рядах списывающих – отличники, которые собираются поступать в лучшие вузы, на кого больше всего давят, заставляя добиваться успехов». Мы предостерегаем игроков от списывания ответов, а также от пользования средствами связи.</w:t>
      </w:r>
    </w:p>
    <w:p w14:paraId="733706A4" w14:textId="0ED84690" w:rsidR="00BE0984" w:rsidRDefault="00BE0984" w:rsidP="003179C1">
      <w:pPr>
        <w:pStyle w:val="a7"/>
      </w:pPr>
      <w:r w:rsidRPr="00406894">
        <w:rPr>
          <w:b/>
        </w:rPr>
        <w:t>Источник:</w:t>
      </w:r>
      <w:r>
        <w:t xml:space="preserve"> Питер </w:t>
      </w:r>
      <w:r w:rsidRPr="00406894">
        <w:t xml:space="preserve">Грей. Свобода учиться: игра против школы </w:t>
      </w:r>
      <w:r>
        <w:t>–</w:t>
      </w:r>
      <w:r w:rsidRPr="00406894">
        <w:t xml:space="preserve"> М., 2016. С. 103.</w:t>
      </w:r>
      <w:r>
        <w:t xml:space="preserve"> // </w:t>
      </w:r>
      <w:hyperlink r:id="rId6" w:history="1">
        <w:r w:rsidRPr="00FF369D">
          <w:rPr>
            <w:rStyle w:val="a5"/>
          </w:rPr>
          <w:t>https://www.mann-ivanov-ferber.ru/assets/files/bookparts-new/svoboda-uchitsya/Svoboda-mail_stamped.pdf</w:t>
        </w:r>
      </w:hyperlink>
    </w:p>
    <w:p w14:paraId="2106B93E" w14:textId="77777777" w:rsidR="00BE0984" w:rsidRDefault="00BE0984" w:rsidP="003179C1">
      <w:pPr>
        <w:pStyle w:val="a7"/>
      </w:pPr>
      <w:r w:rsidRPr="00406894">
        <w:rPr>
          <w:b/>
        </w:rPr>
        <w:t>Автор:</w:t>
      </w:r>
      <w:r>
        <w:t xml:space="preserve"> </w:t>
      </w:r>
      <w:r w:rsidRPr="00406894">
        <w:t>Сергей Бондаренко (Серпухов).</w:t>
      </w:r>
    </w:p>
    <w:p w14:paraId="50D5F748" w14:textId="000F6BE8" w:rsidR="00BE0984" w:rsidRDefault="00BE0984" w:rsidP="00BE0984">
      <w:pPr>
        <w:pStyle w:val="a"/>
      </w:pPr>
      <w:bookmarkStart w:id="1" w:name="_55l1r7d03qns" w:colFirst="0" w:colLast="0"/>
      <w:bookmarkEnd w:id="1"/>
      <w:r w:rsidRPr="00591824">
        <w:t xml:space="preserve">Дэйв </w:t>
      </w:r>
      <w:proofErr w:type="spellStart"/>
      <w:r w:rsidRPr="00591824">
        <w:t>Бёрджес</w:t>
      </w:r>
      <w:proofErr w:type="spellEnd"/>
      <w:r w:rsidRPr="00591824">
        <w:t xml:space="preserve"> назвал свою систему преподавания «Учи как </w:t>
      </w:r>
      <w:r>
        <w:t>ИКС</w:t>
      </w:r>
      <w:r w:rsidRPr="00591824">
        <w:t>». Её важные инструменты – «крючки», которыми можно зацепить внимание учеников. Саму же систему автор сравнивает с</w:t>
      </w:r>
      <w:r>
        <w:t> </w:t>
      </w:r>
      <w:r w:rsidRPr="00591824">
        <w:t xml:space="preserve">картой сокровищ. </w:t>
      </w:r>
      <w:r>
        <w:t xml:space="preserve">Какое </w:t>
      </w:r>
      <w:r w:rsidRPr="00591824">
        <w:t>двусложн</w:t>
      </w:r>
      <w:r>
        <w:t>ое</w:t>
      </w:r>
      <w:r w:rsidRPr="00591824">
        <w:t xml:space="preserve"> слово</w:t>
      </w:r>
      <w:r>
        <w:t xml:space="preserve"> мы заменили на ИКС?</w:t>
      </w:r>
    </w:p>
    <w:p w14:paraId="68FF2613" w14:textId="77777777" w:rsidR="00BE0984" w:rsidRDefault="00BE0984" w:rsidP="003179C1">
      <w:pPr>
        <w:pStyle w:val="a7"/>
      </w:pPr>
      <w:r w:rsidRPr="00714D3F">
        <w:rPr>
          <w:b/>
        </w:rPr>
        <w:t>Ответ:</w:t>
      </w:r>
      <w:r w:rsidRPr="00714D3F">
        <w:t xml:space="preserve"> пират.</w:t>
      </w:r>
    </w:p>
    <w:p w14:paraId="6F04BB2C" w14:textId="6BB5CEAB" w:rsidR="00BE0984" w:rsidRDefault="00BE0984" w:rsidP="003179C1">
      <w:pPr>
        <w:pStyle w:val="a7"/>
      </w:pPr>
      <w:r>
        <w:rPr>
          <w:b/>
        </w:rPr>
        <w:t>Комментарий:</w:t>
      </w:r>
      <w:r>
        <w:t xml:space="preserve"> в книге «</w:t>
      </w:r>
      <w:r w:rsidRPr="00253E47">
        <w:t>Обучение как приключение: Как сделать уроки интересными и увлекательными</w:t>
      </w:r>
      <w:r>
        <w:t xml:space="preserve">» учитель Дэйв </w:t>
      </w:r>
      <w:proofErr w:type="spellStart"/>
      <w:r>
        <w:t>Бёрджес</w:t>
      </w:r>
      <w:proofErr w:type="spellEnd"/>
      <w:r>
        <w:t xml:space="preserve"> предлагает следующие «крючки»: физическая активность и прогулки, тематическое оформление класса, таинственный мешок и др. Также автор пишет, что его система, подобно карте с указанием местоположения сокровищ, приведёт учителя к награде – полной перестройке его работы в классе и изменению его жизни как педагога. </w:t>
      </w:r>
      <w:r w:rsidRPr="00DD16BB">
        <w:t>Кстати, у некоторых пиратов вместо протеза руки — крюк</w:t>
      </w:r>
      <w:r>
        <w:t>.</w:t>
      </w:r>
    </w:p>
    <w:p w14:paraId="0817C7B9" w14:textId="093CE43B" w:rsidR="00BE0984" w:rsidRPr="006809F1" w:rsidRDefault="00BE0984" w:rsidP="003179C1">
      <w:pPr>
        <w:pStyle w:val="a7"/>
      </w:pPr>
      <w:r>
        <w:rPr>
          <w:b/>
        </w:rPr>
        <w:t xml:space="preserve">Источник: </w:t>
      </w:r>
      <w:proofErr w:type="spellStart"/>
      <w:r>
        <w:t>Бё</w:t>
      </w:r>
      <w:r w:rsidRPr="00253B79">
        <w:t>рджес</w:t>
      </w:r>
      <w:proofErr w:type="spellEnd"/>
      <w:r>
        <w:t xml:space="preserve"> Д. Обучение как приключение: Как сделать уроки интересными и увлекательными – М., 2015</w:t>
      </w:r>
      <w:r w:rsidR="00152D7E">
        <w:t xml:space="preserve"> // </w:t>
      </w:r>
      <w:hyperlink r:id="rId7" w:history="1">
        <w:r w:rsidR="00152D7E" w:rsidRPr="00A1015F">
          <w:rPr>
            <w:rStyle w:val="a5"/>
          </w:rPr>
          <w:t>https://kartaslov.ru/книги/Дэйв_Берджес_Обучение_как_приключение_Как_сделать_уроки_интересными_и</w:t>
        </w:r>
      </w:hyperlink>
      <w:r>
        <w:t xml:space="preserve"> </w:t>
      </w:r>
    </w:p>
    <w:p w14:paraId="1355AFF8" w14:textId="77777777" w:rsidR="00BE0984" w:rsidRDefault="00BE0984" w:rsidP="003179C1">
      <w:pPr>
        <w:pStyle w:val="a7"/>
      </w:pPr>
      <w:r>
        <w:rPr>
          <w:b/>
        </w:rPr>
        <w:t>Автор:</w:t>
      </w:r>
      <w:r>
        <w:t xml:space="preserve"> Сергей Бондаренко (Серпухов).</w:t>
      </w:r>
    </w:p>
    <w:p w14:paraId="73E34521" w14:textId="78493E22" w:rsidR="00BE0984" w:rsidRDefault="00B56773" w:rsidP="00152D7E">
      <w:pPr>
        <w:pStyle w:val="a"/>
      </w:pPr>
      <w:bookmarkStart w:id="2" w:name="_bfue8yv537f1" w:colFirst="0" w:colLast="0"/>
      <w:bookmarkStart w:id="3" w:name="_gdj8un0hufi" w:colFirst="0" w:colLast="0"/>
      <w:bookmarkStart w:id="4" w:name="_d7rr5945pe62" w:colFirst="0" w:colLast="0"/>
      <w:bookmarkEnd w:id="2"/>
      <w:bookmarkEnd w:id="3"/>
      <w:bookmarkEnd w:id="4"/>
      <w:r>
        <w:br w:type="page"/>
      </w:r>
      <w:r w:rsidR="00BE0984" w:rsidRPr="00C5656B">
        <w:lastRenderedPageBreak/>
        <w:t>В индийской сказке разбогатевший мужчина не смог дозваться владыку вод. А вернувшись домой, увидел бедную женщину. В виде кого владыка вод ранее являлся перед этим мужчиной?</w:t>
      </w:r>
    </w:p>
    <w:p w14:paraId="7AF0A8A7" w14:textId="4D02A915" w:rsidR="00152D7E" w:rsidRDefault="00BE0984" w:rsidP="003179C1">
      <w:pPr>
        <w:pStyle w:val="a7"/>
      </w:pPr>
      <w:r w:rsidRPr="00C5656B">
        <w:rPr>
          <w:b/>
        </w:rPr>
        <w:t>Ответ:</w:t>
      </w:r>
      <w:r w:rsidRPr="00C5656B">
        <w:t xml:space="preserve"> рыб</w:t>
      </w:r>
      <w:r w:rsidR="00152D7E">
        <w:t>а</w:t>
      </w:r>
      <w:r w:rsidRPr="00C5656B">
        <w:t>.</w:t>
      </w:r>
    </w:p>
    <w:p w14:paraId="5D689AA7" w14:textId="182F7CC8" w:rsidR="00BE0984" w:rsidRDefault="00BE0984" w:rsidP="003179C1">
      <w:pPr>
        <w:pStyle w:val="a7"/>
      </w:pPr>
      <w:r w:rsidRPr="00C5656B">
        <w:t xml:space="preserve">Зачёт: </w:t>
      </w:r>
      <w:r w:rsidR="00152D7E">
        <w:t xml:space="preserve">(золотая) </w:t>
      </w:r>
      <w:r w:rsidRPr="00C5656B">
        <w:t>рыб</w:t>
      </w:r>
      <w:r w:rsidR="00152D7E">
        <w:t>(</w:t>
      </w:r>
      <w:r w:rsidRPr="00C5656B">
        <w:t>к</w:t>
      </w:r>
      <w:r w:rsidR="00152D7E">
        <w:t>)а</w:t>
      </w:r>
      <w:r w:rsidRPr="00C5656B">
        <w:t>.</w:t>
      </w:r>
    </w:p>
    <w:p w14:paraId="0EDB8C8E" w14:textId="5FCC1810" w:rsidR="00BE0984" w:rsidRDefault="00BE0984" w:rsidP="003179C1">
      <w:pPr>
        <w:pStyle w:val="a7"/>
      </w:pPr>
      <w:r>
        <w:rPr>
          <w:b/>
        </w:rPr>
        <w:t>Комментарий:</w:t>
      </w:r>
      <w:r>
        <w:t xml:space="preserve"> в индийской сказке рыбак поймал золотую рыбу </w:t>
      </w:r>
      <w:r w:rsidR="00152D7E">
        <w:t>–</w:t>
      </w:r>
      <w:r>
        <w:t xml:space="preserve"> то был </w:t>
      </w:r>
      <w:proofErr w:type="spellStart"/>
      <w:r>
        <w:t>золотоликий</w:t>
      </w:r>
      <w:proofErr w:type="spellEnd"/>
      <w:r>
        <w:t xml:space="preserve"> Джала, владыка вод. Далее всё развивалось по известному сценарию: хороший дом, достаток, богатство, власть. Но жене всё было мало. В результате муж обнаружил свою плачущую старуху в лохмотьях. Надо сказать, что старик, видимо, тоже стал бедным. Данный вопрос логично следует после крючков.</w:t>
      </w:r>
    </w:p>
    <w:p w14:paraId="38AAF85C" w14:textId="5C97F79A" w:rsidR="00BE0984" w:rsidRDefault="00BE0984" w:rsidP="003179C1">
      <w:pPr>
        <w:pStyle w:val="a7"/>
      </w:pPr>
      <w:r>
        <w:rPr>
          <w:b/>
        </w:rPr>
        <w:t xml:space="preserve">Источник: </w:t>
      </w:r>
      <w:r>
        <w:t xml:space="preserve">Сказки народов мира. </w:t>
      </w:r>
      <w:r w:rsidR="00D76DF4">
        <w:t xml:space="preserve">– </w:t>
      </w:r>
      <w:r>
        <w:t xml:space="preserve">М., 1987. </w:t>
      </w:r>
      <w:r w:rsidR="00D76DF4">
        <w:t xml:space="preserve">– </w:t>
      </w:r>
      <w:r>
        <w:t xml:space="preserve">С. </w:t>
      </w:r>
      <w:proofErr w:type="gramStart"/>
      <w:r>
        <w:t>21-24</w:t>
      </w:r>
      <w:proofErr w:type="gramEnd"/>
      <w:r>
        <w:t>.</w:t>
      </w:r>
      <w:r w:rsidR="00D76DF4">
        <w:t xml:space="preserve"> // </w:t>
      </w:r>
      <w:hyperlink r:id="rId8" w:history="1">
        <w:r w:rsidRPr="00E6099C">
          <w:rPr>
            <w:rStyle w:val="a5"/>
          </w:rPr>
          <w:t>https://nukadeti.ru/skazki/zolotaya-ryba</w:t>
        </w:r>
      </w:hyperlink>
    </w:p>
    <w:p w14:paraId="1206C65A" w14:textId="77777777" w:rsidR="00BE0984" w:rsidRDefault="00BE0984" w:rsidP="003179C1">
      <w:pPr>
        <w:pStyle w:val="a7"/>
      </w:pPr>
      <w:r>
        <w:rPr>
          <w:b/>
        </w:rPr>
        <w:t>Автор:</w:t>
      </w:r>
      <w:r>
        <w:t xml:space="preserve"> Сергей Бондаренко (Серпухов).</w:t>
      </w:r>
    </w:p>
    <w:p w14:paraId="56F299EB" w14:textId="386D687F" w:rsidR="00BE0984" w:rsidRDefault="007B7E66" w:rsidP="00D76DF4">
      <w:pPr>
        <w:pStyle w:val="a"/>
      </w:pPr>
      <w:bookmarkStart w:id="5" w:name="_5yvd20llb685" w:colFirst="0" w:colLast="0"/>
      <w:bookmarkEnd w:id="5"/>
      <w:r>
        <w:t>В н</w:t>
      </w:r>
      <w:r w:rsidR="00BE0984">
        <w:t>азвани</w:t>
      </w:r>
      <w:r>
        <w:t>и</w:t>
      </w:r>
      <w:r w:rsidR="00BE0984">
        <w:t xml:space="preserve"> одного из НИХ </w:t>
      </w:r>
      <w:r>
        <w:t xml:space="preserve">упоминается </w:t>
      </w:r>
      <w:r w:rsidR="00BE0984">
        <w:t xml:space="preserve">чайник. А в произведении Ли </w:t>
      </w:r>
      <w:proofErr w:type="spellStart"/>
      <w:r w:rsidR="00BE0984">
        <w:t>Бо</w:t>
      </w:r>
      <w:proofErr w:type="spellEnd"/>
      <w:r w:rsidR="00BE0984">
        <w:t xml:space="preserve"> другой ОН «повис среди вершин». Назовите ЕГО </w:t>
      </w:r>
      <w:r w:rsidR="00BE0984" w:rsidRPr="00A22762">
        <w:t>словом с двумя корнями.</w:t>
      </w:r>
    </w:p>
    <w:p w14:paraId="24C53430" w14:textId="018F3725" w:rsidR="00BE0984" w:rsidRDefault="00BE0984" w:rsidP="003179C1">
      <w:pPr>
        <w:pStyle w:val="a7"/>
      </w:pPr>
      <w:r>
        <w:rPr>
          <w:b/>
        </w:rPr>
        <w:t>Ответ:</w:t>
      </w:r>
      <w:r>
        <w:t xml:space="preserve"> </w:t>
      </w:r>
      <w:r w:rsidR="00D76DF4">
        <w:t>водопад</w:t>
      </w:r>
      <w:r>
        <w:t>.</w:t>
      </w:r>
    </w:p>
    <w:p w14:paraId="29D72F86" w14:textId="26453BB2" w:rsidR="00BE0984" w:rsidRDefault="00BE0984" w:rsidP="003179C1">
      <w:pPr>
        <w:pStyle w:val="a7"/>
      </w:pPr>
      <w:r>
        <w:rPr>
          <w:b/>
        </w:rPr>
        <w:t>Комментарий:</w:t>
      </w:r>
      <w:r>
        <w:t xml:space="preserve"> название водопада </w:t>
      </w:r>
      <w:proofErr w:type="spellStart"/>
      <w:r>
        <w:t>Хуко</w:t>
      </w:r>
      <w:r w:rsidR="00D76DF4">
        <w:t>́</w:t>
      </w:r>
      <w:r>
        <w:t>у</w:t>
      </w:r>
      <w:proofErr w:type="spellEnd"/>
      <w:r>
        <w:t xml:space="preserve"> на реке Хуанхэ</w:t>
      </w:r>
      <w:r w:rsidR="00D76DF4">
        <w:t>́</w:t>
      </w:r>
      <w:r>
        <w:t xml:space="preserve"> переводится как «Устье чайника». По легенде, река в этом месте сжимается, а вода, прорываясь сквозь скалы, бурлит и шумит, словно кипящий чайник. В стихотворении китайского поэта Ли </w:t>
      </w:r>
      <w:proofErr w:type="spellStart"/>
      <w:r>
        <w:t>Бо</w:t>
      </w:r>
      <w:proofErr w:type="spellEnd"/>
      <w:r>
        <w:t xml:space="preserve"> «водопад повис среди вершин».</w:t>
      </w:r>
    </w:p>
    <w:p w14:paraId="3F46EBA4" w14:textId="77777777" w:rsidR="00BE0984" w:rsidRDefault="00BE0984" w:rsidP="003179C1">
      <w:pPr>
        <w:pStyle w:val="a7"/>
      </w:pPr>
      <w:r>
        <w:t>Источники:</w:t>
      </w:r>
    </w:p>
    <w:p w14:paraId="1ECAC2C1" w14:textId="77777777" w:rsidR="00BE0984" w:rsidRDefault="00BE0984" w:rsidP="00BE0984">
      <w:pPr>
        <w:numPr>
          <w:ilvl w:val="0"/>
          <w:numId w:val="44"/>
        </w:numPr>
        <w:spacing w:before="0"/>
      </w:pPr>
      <w:hyperlink r:id="rId9" w:history="1">
        <w:r w:rsidRPr="00FF369D">
          <w:rPr>
            <w:rStyle w:val="a5"/>
          </w:rPr>
          <w:t>https://www.tvrus.eu/puteshestviya-i-otdyh/dalnie-strany/hukou-vodopad-kotoryj-mozhet-zameret/</w:t>
        </w:r>
      </w:hyperlink>
      <w:r>
        <w:t xml:space="preserve"> </w:t>
      </w:r>
    </w:p>
    <w:p w14:paraId="4553AFFD" w14:textId="59D87F7A" w:rsidR="00BE0984" w:rsidRPr="007F6D19" w:rsidRDefault="00BE0984" w:rsidP="0069651C">
      <w:pPr>
        <w:numPr>
          <w:ilvl w:val="0"/>
          <w:numId w:val="44"/>
        </w:numPr>
        <w:spacing w:before="0"/>
      </w:pPr>
      <w:r>
        <w:t xml:space="preserve">Ли </w:t>
      </w:r>
      <w:proofErr w:type="spellStart"/>
      <w:r>
        <w:t>Бо</w:t>
      </w:r>
      <w:proofErr w:type="spellEnd"/>
      <w:r>
        <w:t xml:space="preserve"> и Ду Фу. Избранная лирика. </w:t>
      </w:r>
      <w:r w:rsidR="00D76DF4">
        <w:t>–</w:t>
      </w:r>
      <w:r>
        <w:t xml:space="preserve"> М., 1987. </w:t>
      </w:r>
      <w:r w:rsidR="00D76DF4">
        <w:t xml:space="preserve">– </w:t>
      </w:r>
      <w:r>
        <w:t>С. 29</w:t>
      </w:r>
      <w:r w:rsidR="00D76DF4">
        <w:t xml:space="preserve"> </w:t>
      </w:r>
      <w:r w:rsidR="00D76DF4" w:rsidRPr="00D76DF4">
        <w:t xml:space="preserve">// </w:t>
      </w:r>
      <w:hyperlink r:id="rId10" w:history="1">
        <w:r w:rsidRPr="00A22762">
          <w:rPr>
            <w:rStyle w:val="a5"/>
          </w:rPr>
          <w:t>https://lib.ru/POECHIN/libodufu.txt_with-big-pictures.html</w:t>
        </w:r>
      </w:hyperlink>
      <w:r>
        <w:t xml:space="preserve"> </w:t>
      </w:r>
    </w:p>
    <w:p w14:paraId="36936789" w14:textId="77777777" w:rsidR="00BE0984" w:rsidRDefault="00BE0984" w:rsidP="003179C1">
      <w:pPr>
        <w:pStyle w:val="a7"/>
      </w:pPr>
      <w:r>
        <w:rPr>
          <w:b/>
        </w:rPr>
        <w:t>Автор:</w:t>
      </w:r>
      <w:r>
        <w:t xml:space="preserve"> Сергей Бондаренко (Серпухов).</w:t>
      </w:r>
    </w:p>
    <w:p w14:paraId="0DDF54EE" w14:textId="09633484" w:rsidR="00BE0984" w:rsidRDefault="00BE0984" w:rsidP="00D76DF4">
      <w:pPr>
        <w:pStyle w:val="a"/>
      </w:pPr>
      <w:bookmarkStart w:id="6" w:name="_w707j6syjgfe" w:colFirst="0" w:colLast="0"/>
      <w:bookmarkEnd w:id="6"/>
      <w:r w:rsidRPr="00847623">
        <w:t xml:space="preserve">Во Франции XIII века некие жертвователи вместо свечей вложили свои средства в </w:t>
      </w:r>
      <w:proofErr w:type="spellStart"/>
      <w:r w:rsidRPr="00847623">
        <w:t>ИКСы</w:t>
      </w:r>
      <w:proofErr w:type="spellEnd"/>
      <w:r w:rsidRPr="00847623">
        <w:t xml:space="preserve"> собора. Они решили, что свечи угаснут, а свет </w:t>
      </w:r>
      <w:proofErr w:type="spellStart"/>
      <w:r w:rsidRPr="00847623">
        <w:t>ИКСов</w:t>
      </w:r>
      <w:proofErr w:type="spellEnd"/>
      <w:r w:rsidRPr="00847623">
        <w:t xml:space="preserve"> будет гореть вечно.</w:t>
      </w:r>
      <w:r>
        <w:t xml:space="preserve"> </w:t>
      </w:r>
      <w:r w:rsidR="00D76DF4">
        <w:t>В</w:t>
      </w:r>
      <w:r w:rsidRPr="00847623">
        <w:t xml:space="preserve"> стихотворении </w:t>
      </w:r>
      <w:proofErr w:type="spellStart"/>
      <w:r w:rsidRPr="00847623">
        <w:t>Рудо</w:t>
      </w:r>
      <w:r w:rsidR="00D76DF4">
        <w:t>́</w:t>
      </w:r>
      <w:r w:rsidRPr="00847623">
        <w:t>льфа</w:t>
      </w:r>
      <w:proofErr w:type="spellEnd"/>
      <w:r w:rsidRPr="00847623">
        <w:t xml:space="preserve"> </w:t>
      </w:r>
      <w:proofErr w:type="spellStart"/>
      <w:r w:rsidRPr="00847623">
        <w:t>Хе</w:t>
      </w:r>
      <w:r w:rsidR="00D76DF4">
        <w:t>́</w:t>
      </w:r>
      <w:r w:rsidRPr="00847623">
        <w:t>нца</w:t>
      </w:r>
      <w:proofErr w:type="spellEnd"/>
      <w:r w:rsidRPr="00847623">
        <w:t xml:space="preserve"> </w:t>
      </w:r>
      <w:r>
        <w:t xml:space="preserve">об </w:t>
      </w:r>
      <w:proofErr w:type="spellStart"/>
      <w:r>
        <w:t>ИКСах</w:t>
      </w:r>
      <w:proofErr w:type="spellEnd"/>
      <w:r w:rsidRPr="00847623">
        <w:t xml:space="preserve"> </w:t>
      </w:r>
      <w:r>
        <w:t xml:space="preserve">говорится про </w:t>
      </w:r>
      <w:r w:rsidRPr="0086385D">
        <w:t>цветной пожар</w:t>
      </w:r>
      <w:r w:rsidRPr="00847623">
        <w:t xml:space="preserve">. Назовите </w:t>
      </w:r>
      <w:proofErr w:type="spellStart"/>
      <w:r w:rsidRPr="00847623">
        <w:t>ИКСы</w:t>
      </w:r>
      <w:proofErr w:type="spellEnd"/>
      <w:r w:rsidRPr="00847623">
        <w:t>.</w:t>
      </w:r>
    </w:p>
    <w:p w14:paraId="1CFB8E32" w14:textId="77777777" w:rsidR="00BE0984" w:rsidRDefault="00BE0984" w:rsidP="003179C1">
      <w:pPr>
        <w:pStyle w:val="a7"/>
      </w:pPr>
      <w:r w:rsidRPr="00472F30">
        <w:rPr>
          <w:b/>
        </w:rPr>
        <w:t>Ответ:</w:t>
      </w:r>
      <w:r>
        <w:t xml:space="preserve"> витражи.</w:t>
      </w:r>
    </w:p>
    <w:p w14:paraId="5DFF7A64" w14:textId="2F12408B" w:rsidR="00BE0984" w:rsidRDefault="00BE0984" w:rsidP="003179C1">
      <w:pPr>
        <w:pStyle w:val="a7"/>
      </w:pPr>
      <w:r w:rsidRPr="00472F30">
        <w:rPr>
          <w:b/>
        </w:rPr>
        <w:t>Комментарий:</w:t>
      </w:r>
      <w:r w:rsidRPr="00847623">
        <w:t xml:space="preserve"> в 1254 году на средства цеха виноделов были изготовлены витражи собора в Ле-Мане, в</w:t>
      </w:r>
      <w:r w:rsidR="00D76DF4">
        <w:t> </w:t>
      </w:r>
      <w:r w:rsidRPr="00847623">
        <w:t>то время как остальные цехи города пожертвовали в собор свечи.</w:t>
      </w:r>
      <w:r w:rsidRPr="003D47DB">
        <w:t xml:space="preserve"> </w:t>
      </w:r>
      <w:r>
        <w:t xml:space="preserve">В стихотворении Рудольфа </w:t>
      </w:r>
      <w:proofErr w:type="spellStart"/>
      <w:r>
        <w:t>Хенца</w:t>
      </w:r>
      <w:proofErr w:type="spellEnd"/>
      <w:r>
        <w:t xml:space="preserve"> «При работе над </w:t>
      </w:r>
      <w:proofErr w:type="spellStart"/>
      <w:r>
        <w:t>клостернойбургскими</w:t>
      </w:r>
      <w:proofErr w:type="spellEnd"/>
      <w:r>
        <w:t xml:space="preserve"> витражами» говорится:</w:t>
      </w:r>
    </w:p>
    <w:p w14:paraId="2D07483D" w14:textId="6A42CFB0" w:rsidR="00BE0984" w:rsidRPr="0086385D" w:rsidRDefault="00BE0984" w:rsidP="00D76DF4">
      <w:pPr>
        <w:pStyle w:val="a9"/>
        <w:ind w:left="708"/>
      </w:pPr>
      <w:r w:rsidRPr="0086385D">
        <w:t>Вот, серые на верстаке, безмолвно</w:t>
      </w:r>
    </w:p>
    <w:p w14:paraId="0B6B13F2" w14:textId="0D6CEBC1" w:rsidR="00BE0984" w:rsidRPr="0086385D" w:rsidRDefault="00BE0984" w:rsidP="00D76DF4">
      <w:pPr>
        <w:pStyle w:val="a9"/>
        <w:ind w:left="708"/>
      </w:pPr>
      <w:r w:rsidRPr="0086385D">
        <w:t>они сулят цветной пожар, зажж</w:t>
      </w:r>
      <w:r w:rsidR="00D76DF4">
        <w:t>ё</w:t>
      </w:r>
      <w:r w:rsidRPr="0086385D">
        <w:t>нный</w:t>
      </w:r>
    </w:p>
    <w:p w14:paraId="25E8DED7" w14:textId="77777777" w:rsidR="00BE0984" w:rsidRPr="0086385D" w:rsidRDefault="00BE0984" w:rsidP="00D76DF4">
      <w:pPr>
        <w:pStyle w:val="a9"/>
        <w:ind w:left="708"/>
      </w:pPr>
      <w:r w:rsidRPr="0086385D">
        <w:t>лучами за окном, чтобы невольно</w:t>
      </w:r>
    </w:p>
    <w:p w14:paraId="71B9B339" w14:textId="6ED184AE" w:rsidR="00BE0984" w:rsidRPr="003D47DB" w:rsidRDefault="00BE0984" w:rsidP="00D76DF4">
      <w:pPr>
        <w:pStyle w:val="a9"/>
        <w:ind w:left="708"/>
      </w:pPr>
      <w:r>
        <w:t>застыл я, снова им заворож</w:t>
      </w:r>
      <w:r w:rsidR="00D76DF4">
        <w:t>ё</w:t>
      </w:r>
      <w:r>
        <w:t>нный</w:t>
      </w:r>
    </w:p>
    <w:p w14:paraId="7C1D78BB" w14:textId="77777777" w:rsidR="00BE0984" w:rsidRPr="003D47DB" w:rsidRDefault="00BE0984" w:rsidP="003179C1">
      <w:pPr>
        <w:pStyle w:val="a7"/>
      </w:pPr>
      <w:r w:rsidRPr="00472F30">
        <w:t>Источники:</w:t>
      </w:r>
    </w:p>
    <w:p w14:paraId="4B34067F" w14:textId="129914C8" w:rsidR="00BE0984" w:rsidRDefault="00BE0984" w:rsidP="00D76DF4">
      <w:pPr>
        <w:pStyle w:val="a9"/>
      </w:pPr>
      <w:r>
        <w:t xml:space="preserve">1. </w:t>
      </w:r>
      <w:r w:rsidRPr="00847623">
        <w:t>Муратова К. М. Мастера французской готики XII</w:t>
      </w:r>
      <w:r w:rsidR="00D76DF4">
        <w:t>–</w:t>
      </w:r>
      <w:r w:rsidRPr="00847623">
        <w:t xml:space="preserve">XIII веков. Проблемы теории и практики художественного творчества. </w:t>
      </w:r>
      <w:r w:rsidR="00D76DF4">
        <w:t>–</w:t>
      </w:r>
      <w:r w:rsidRPr="00847623">
        <w:t xml:space="preserve"> М., 1988. </w:t>
      </w:r>
      <w:r w:rsidR="00D76DF4">
        <w:t xml:space="preserve">– </w:t>
      </w:r>
      <w:r w:rsidRPr="00847623">
        <w:t>С. 160.</w:t>
      </w:r>
      <w:r w:rsidR="00D76DF4">
        <w:t xml:space="preserve"> // </w:t>
      </w:r>
      <w:hyperlink r:id="rId11" w:history="1">
        <w:r w:rsidR="00D76DF4" w:rsidRPr="00A1015F">
          <w:rPr>
            <w:rStyle w:val="a5"/>
          </w:rPr>
          <w:t>https://djvu.online/file/HzTTGE7NqDbyj</w:t>
        </w:r>
      </w:hyperlink>
    </w:p>
    <w:p w14:paraId="25EA22C9" w14:textId="77777777" w:rsidR="00BE0984" w:rsidRDefault="00BE0984" w:rsidP="00D76DF4">
      <w:pPr>
        <w:pStyle w:val="a9"/>
      </w:pPr>
      <w:r>
        <w:t xml:space="preserve">2. </w:t>
      </w:r>
      <w:hyperlink r:id="rId12" w:history="1">
        <w:r w:rsidRPr="00485117">
          <w:rPr>
            <w:rStyle w:val="a5"/>
          </w:rPr>
          <w:t>https://hist.hse.ru/announcements/213137086.html</w:t>
        </w:r>
      </w:hyperlink>
    </w:p>
    <w:p w14:paraId="22453B09" w14:textId="442C0F48" w:rsidR="00BE0984" w:rsidRDefault="00BE0984" w:rsidP="00A575C3">
      <w:pPr>
        <w:pStyle w:val="a9"/>
      </w:pPr>
      <w:r>
        <w:t xml:space="preserve">3. </w:t>
      </w:r>
      <w:r w:rsidR="00A575C3">
        <w:t xml:space="preserve">Рудольф </w:t>
      </w:r>
      <w:proofErr w:type="spellStart"/>
      <w:r w:rsidR="00A575C3">
        <w:t>Хенц</w:t>
      </w:r>
      <w:proofErr w:type="spellEnd"/>
      <w:r w:rsidR="00A575C3">
        <w:t xml:space="preserve">. При работе над </w:t>
      </w:r>
      <w:proofErr w:type="spellStart"/>
      <w:r w:rsidR="00A575C3">
        <w:t>клостернойбургскими</w:t>
      </w:r>
      <w:proofErr w:type="spellEnd"/>
      <w:r w:rsidR="00A575C3">
        <w:t xml:space="preserve"> витражами // </w:t>
      </w:r>
      <w:hyperlink r:id="rId13" w:history="1">
        <w:r w:rsidR="00A575C3" w:rsidRPr="00A1015F">
          <w:rPr>
            <w:rStyle w:val="a5"/>
          </w:rPr>
          <w:t>https://vitroshop.livejournal.com/8332.html</w:t>
        </w:r>
      </w:hyperlink>
    </w:p>
    <w:p w14:paraId="3CF62CFF" w14:textId="77777777" w:rsidR="00BE0984" w:rsidRDefault="00BE0984" w:rsidP="003179C1">
      <w:pPr>
        <w:pStyle w:val="a7"/>
      </w:pPr>
      <w:r>
        <w:rPr>
          <w:b/>
        </w:rPr>
        <w:t>Автор:</w:t>
      </w:r>
      <w:r>
        <w:t xml:space="preserve"> Сергей Бондаренко (Серпухов).</w:t>
      </w:r>
    </w:p>
    <w:p w14:paraId="4E8ABC21" w14:textId="4E6B93F6" w:rsidR="00BE0984" w:rsidRDefault="00BE0984" w:rsidP="00A575C3">
      <w:pPr>
        <w:pStyle w:val="a"/>
      </w:pPr>
      <w:r>
        <w:t xml:space="preserve">На полупрозрачном куполе Чикагского культурного центра изображены ОНИ. ИХ можно также увидеть на часовой башне </w:t>
      </w:r>
      <w:r w:rsidRPr="00A22762">
        <w:t>в</w:t>
      </w:r>
      <w:r>
        <w:t xml:space="preserve"> Венеции. Назовите ИХ двумя словами, начинающимися на одну букву.</w:t>
      </w:r>
    </w:p>
    <w:p w14:paraId="71B2923C" w14:textId="77777777" w:rsidR="00BE0984" w:rsidRDefault="00BE0984" w:rsidP="003179C1">
      <w:pPr>
        <w:pStyle w:val="a7"/>
      </w:pPr>
      <w:r>
        <w:rPr>
          <w:b/>
        </w:rPr>
        <w:t>Ответ:</w:t>
      </w:r>
      <w:r>
        <w:t xml:space="preserve"> знаки Зодиака.</w:t>
      </w:r>
    </w:p>
    <w:p w14:paraId="3B1C4372" w14:textId="10182D0C" w:rsidR="00BE0984" w:rsidRDefault="00BE0984" w:rsidP="003179C1">
      <w:pPr>
        <w:pStyle w:val="a7"/>
      </w:pPr>
      <w:r>
        <w:rPr>
          <w:b/>
        </w:rPr>
        <w:t>Комментарий:</w:t>
      </w:r>
      <w:r>
        <w:t xml:space="preserve"> на полупрозрачном </w:t>
      </w:r>
      <w:r w:rsidR="007B7E66">
        <w:t xml:space="preserve">витражном </w:t>
      </w:r>
      <w:r>
        <w:t>куполе Тиффани, через который можно увидеть небо, изображены 12 знаков Зодиака. Также знаки Зодиака можно увидеть на часах Часовой башн</w:t>
      </w:r>
      <w:r w:rsidRPr="006232C5">
        <w:t>и</w:t>
      </w:r>
      <w:r>
        <w:t xml:space="preserve"> Святого Марка в</w:t>
      </w:r>
      <w:r w:rsidR="00A575C3">
        <w:t> </w:t>
      </w:r>
      <w:r>
        <w:t>Венеции.</w:t>
      </w:r>
    </w:p>
    <w:p w14:paraId="46543A31" w14:textId="77777777" w:rsidR="00BE0984" w:rsidRDefault="00BE0984" w:rsidP="003179C1">
      <w:pPr>
        <w:pStyle w:val="a7"/>
      </w:pPr>
      <w:r>
        <w:t>Источники:</w:t>
      </w:r>
    </w:p>
    <w:p w14:paraId="2849321C" w14:textId="77777777" w:rsidR="00BE0984" w:rsidRPr="004E4BD8" w:rsidRDefault="00BE0984" w:rsidP="00BE0984">
      <w:pPr>
        <w:numPr>
          <w:ilvl w:val="0"/>
          <w:numId w:val="47"/>
        </w:numPr>
        <w:spacing w:before="0"/>
      </w:pPr>
      <w:hyperlink r:id="rId14" w:history="1">
        <w:r w:rsidRPr="00161215">
          <w:rPr>
            <w:rStyle w:val="a5"/>
          </w:rPr>
          <w:t>https://account.travel/place/tiffany-dome.html</w:t>
        </w:r>
      </w:hyperlink>
    </w:p>
    <w:p w14:paraId="1B141A84" w14:textId="77777777" w:rsidR="00BE0984" w:rsidRDefault="00BE0984" w:rsidP="00BE0984">
      <w:pPr>
        <w:numPr>
          <w:ilvl w:val="0"/>
          <w:numId w:val="47"/>
        </w:numPr>
        <w:spacing w:before="0"/>
      </w:pPr>
      <w:hyperlink r:id="rId15" w:history="1">
        <w:r w:rsidRPr="00FF369D">
          <w:rPr>
            <w:rStyle w:val="a5"/>
          </w:rPr>
          <w:t>https://ru.wikipedia.org/wiki/Часовая_башня_Святого_Марка</w:t>
        </w:r>
      </w:hyperlink>
      <w:r>
        <w:t xml:space="preserve"> </w:t>
      </w:r>
    </w:p>
    <w:p w14:paraId="6D49F239" w14:textId="77777777" w:rsidR="00BE0984" w:rsidRDefault="00BE0984" w:rsidP="003179C1">
      <w:pPr>
        <w:pStyle w:val="a7"/>
      </w:pPr>
      <w:r>
        <w:rPr>
          <w:b/>
        </w:rPr>
        <w:t>Автор:</w:t>
      </w:r>
      <w:r>
        <w:t xml:space="preserve"> Сергей Бондаренко (Серпухов).</w:t>
      </w:r>
    </w:p>
    <w:p w14:paraId="66E09B77" w14:textId="2CE197E3" w:rsidR="00BE0984" w:rsidRPr="00FB0B1E" w:rsidRDefault="00B56773" w:rsidP="00A575C3">
      <w:pPr>
        <w:pStyle w:val="a"/>
      </w:pPr>
      <w:r>
        <w:br w:type="page"/>
      </w:r>
      <w:r w:rsidR="00BE0984" w:rsidRPr="00FB0B1E">
        <w:lastRenderedPageBreak/>
        <w:t xml:space="preserve">Историк пишет, что </w:t>
      </w:r>
      <w:r w:rsidR="0053314A" w:rsidRPr="00FB0B1E">
        <w:t xml:space="preserve">вестготский вождь </w:t>
      </w:r>
      <w:proofErr w:type="spellStart"/>
      <w:r w:rsidR="00BE0984" w:rsidRPr="00FB0B1E">
        <w:t>Атанари</w:t>
      </w:r>
      <w:r w:rsidR="005A773F" w:rsidRPr="00FB0B1E">
        <w:t>́</w:t>
      </w:r>
      <w:r w:rsidR="00BE0984" w:rsidRPr="00FB0B1E">
        <w:t>х</w:t>
      </w:r>
      <w:proofErr w:type="spellEnd"/>
      <w:r w:rsidR="00BE0984" w:rsidRPr="00FB0B1E">
        <w:t xml:space="preserve"> </w:t>
      </w:r>
      <w:r w:rsidR="00FB0B1E" w:rsidRPr="00FB0B1E">
        <w:t xml:space="preserve">во время визита в Константинополь </w:t>
      </w:r>
      <w:r w:rsidR="00BE0984" w:rsidRPr="00FB0B1E">
        <w:t>изрёк: «Император — это, несомненно, земной бог, и всякий, кто поднимет на него руку, будет сам виноват в пролитии крови». Назовите двусложное слово, которое мы пропустили в предыдущем предложении.</w:t>
      </w:r>
    </w:p>
    <w:p w14:paraId="51B912E6" w14:textId="77777777" w:rsidR="00BE0984" w:rsidRDefault="00BE0984" w:rsidP="003179C1">
      <w:pPr>
        <w:pStyle w:val="a7"/>
      </w:pPr>
      <w:r>
        <w:rPr>
          <w:b/>
        </w:rPr>
        <w:t>Ответ:</w:t>
      </w:r>
      <w:r>
        <w:t xml:space="preserve"> своей.</w:t>
      </w:r>
    </w:p>
    <w:p w14:paraId="3D8C509D" w14:textId="6A3C2F6A" w:rsidR="00BE0984" w:rsidRDefault="00BE0984" w:rsidP="003179C1">
      <w:pPr>
        <w:pStyle w:val="a7"/>
      </w:pPr>
      <w:r w:rsidRPr="00FB0B1E">
        <w:rPr>
          <w:b/>
        </w:rPr>
        <w:t>Комментарий:</w:t>
      </w:r>
      <w:r w:rsidRPr="00FB0B1E">
        <w:t xml:space="preserve"> </w:t>
      </w:r>
      <w:r w:rsidR="005A773F" w:rsidRPr="00FB0B1E">
        <w:t>вест</w:t>
      </w:r>
      <w:r w:rsidRPr="00FB0B1E">
        <w:t xml:space="preserve">готский </w:t>
      </w:r>
      <w:r w:rsidR="0053314A" w:rsidRPr="00FB0B1E">
        <w:t>вождь</w:t>
      </w:r>
      <w:r w:rsidRPr="00FB0B1E">
        <w:t xml:space="preserve"> </w:t>
      </w:r>
      <w:proofErr w:type="spellStart"/>
      <w:r w:rsidRPr="00FB0B1E">
        <w:t>Атанарих</w:t>
      </w:r>
      <w:proofErr w:type="spellEnd"/>
      <w:r w:rsidRPr="00FB0B1E">
        <w:t>, согласно описанию историка Иордана, так был впечатлён могуществом императора</w:t>
      </w:r>
      <w:r w:rsidR="007B7E66" w:rsidRPr="007B7E66">
        <w:t xml:space="preserve"> </w:t>
      </w:r>
      <w:r w:rsidR="007B7E66">
        <w:t xml:space="preserve">Феодосия </w:t>
      </w:r>
      <w:r w:rsidR="007B7E66">
        <w:rPr>
          <w:lang w:val="en-US"/>
        </w:rPr>
        <w:t>I</w:t>
      </w:r>
      <w:r w:rsidRPr="00FB0B1E">
        <w:t xml:space="preserve">, что изрёк: «Император </w:t>
      </w:r>
      <w:r w:rsidR="005A773F" w:rsidRPr="00FB0B1E">
        <w:t>–</w:t>
      </w:r>
      <w:r w:rsidRPr="00FB0B1E">
        <w:t xml:space="preserve"> это, несомненно, земной бог, и всякий, кто поднимет на него руку, будет сам виноват в пролитии своей же крови».</w:t>
      </w:r>
    </w:p>
    <w:p w14:paraId="4AFD5A52" w14:textId="24037507" w:rsidR="00BE0984" w:rsidRDefault="00BE0984" w:rsidP="003179C1">
      <w:pPr>
        <w:pStyle w:val="a7"/>
      </w:pPr>
      <w:r w:rsidRPr="0053314A">
        <w:rPr>
          <w:b/>
        </w:rPr>
        <w:t>Источник:</w:t>
      </w:r>
      <w:r w:rsidR="005A773F" w:rsidRPr="0053314A">
        <w:rPr>
          <w:b/>
        </w:rPr>
        <w:t xml:space="preserve"> </w:t>
      </w:r>
      <w:hyperlink r:id="rId16" w:history="1">
        <w:r w:rsidR="005A773F" w:rsidRPr="0053314A">
          <w:rPr>
            <w:rStyle w:val="a5"/>
          </w:rPr>
          <w:t>https://vostlit.info/Texts/rus/Iordan/text2.phtml?id=577</w:t>
        </w:r>
      </w:hyperlink>
    </w:p>
    <w:p w14:paraId="753522F1" w14:textId="77777777" w:rsidR="00BE0984" w:rsidRDefault="00BE0984" w:rsidP="003179C1">
      <w:pPr>
        <w:pStyle w:val="a7"/>
      </w:pPr>
      <w:r>
        <w:rPr>
          <w:b/>
        </w:rPr>
        <w:t>Автор:</w:t>
      </w:r>
      <w:r>
        <w:t xml:space="preserve"> Сергей Бондаренко (Серпухов).</w:t>
      </w:r>
    </w:p>
    <w:p w14:paraId="5748DF5F" w14:textId="25BD7D98" w:rsidR="00BE0984" w:rsidRDefault="00BE0984" w:rsidP="005A773F">
      <w:pPr>
        <w:pStyle w:val="a"/>
        <w:tabs>
          <w:tab w:val="clear" w:pos="360"/>
          <w:tab w:val="num" w:pos="1060"/>
        </w:tabs>
        <w:ind w:left="1057"/>
      </w:pPr>
      <w:bookmarkStart w:id="7" w:name="_aevtds11mho7" w:colFirst="0" w:colLast="0"/>
      <w:bookmarkStart w:id="8" w:name="_hzipkpc12wt3" w:colFirst="0" w:colLast="0"/>
      <w:bookmarkEnd w:id="7"/>
      <w:bookmarkEnd w:id="8"/>
      <w:r>
        <w:t>Стоишь, как богатырь в расцвете сил.</w:t>
      </w:r>
    </w:p>
    <w:p w14:paraId="21AE11B6" w14:textId="77777777" w:rsidR="00BE0984" w:rsidRDefault="00BE0984" w:rsidP="005A773F">
      <w:pPr>
        <w:pStyle w:val="a9"/>
        <w:ind w:left="1060"/>
      </w:pPr>
      <w:r>
        <w:t>За годы не состарился нимало.</w:t>
      </w:r>
    </w:p>
    <w:p w14:paraId="2DEA308F" w14:textId="77777777" w:rsidR="00BE0984" w:rsidRDefault="00BE0984" w:rsidP="005A773F">
      <w:pPr>
        <w:pStyle w:val="a9"/>
        <w:ind w:left="1060"/>
      </w:pPr>
      <w:r>
        <w:t xml:space="preserve">И взгляд свой, </w:t>
      </w:r>
      <w:proofErr w:type="gramStart"/>
      <w:r>
        <w:t>как бывало</w:t>
      </w:r>
      <w:proofErr w:type="gramEnd"/>
      <w:r>
        <w:t>, устремил</w:t>
      </w:r>
    </w:p>
    <w:p w14:paraId="0C55B5B2" w14:textId="7187E617" w:rsidR="00BE0984" w:rsidRDefault="00BE0984" w:rsidP="005A773F">
      <w:pPr>
        <w:pStyle w:val="a9"/>
        <w:ind w:left="1060"/>
      </w:pPr>
      <w:r>
        <w:t>В моё лицо… Оно — увы! — увяло.</w:t>
      </w:r>
    </w:p>
    <w:p w14:paraId="4F2815AD" w14:textId="77777777" w:rsidR="00BE0984" w:rsidRDefault="00BE0984" w:rsidP="005A773F">
      <w:pPr>
        <w:pStyle w:val="a9"/>
      </w:pPr>
      <w:r>
        <w:t xml:space="preserve">Вы прослушали фрагмент стихотворения, которое называется «ОН». «ОН» — это также название стихотворений 1795 и 1836 годов. Назовите </w:t>
      </w:r>
      <w:proofErr w:type="gramStart"/>
      <w:r>
        <w:t>ЕГО</w:t>
      </w:r>
      <w:proofErr w:type="gramEnd"/>
      <w:r>
        <w:t xml:space="preserve"> одним словом.</w:t>
      </w:r>
    </w:p>
    <w:p w14:paraId="2294DCDF" w14:textId="77777777" w:rsidR="00BE0984" w:rsidRDefault="00BE0984" w:rsidP="003179C1">
      <w:pPr>
        <w:pStyle w:val="a7"/>
      </w:pPr>
      <w:r>
        <w:rPr>
          <w:b/>
        </w:rPr>
        <w:t>Ответ:</w:t>
      </w:r>
      <w:r>
        <w:t xml:space="preserve"> Памятник.</w:t>
      </w:r>
    </w:p>
    <w:p w14:paraId="05CC21A3" w14:textId="61654754" w:rsidR="00BE0984" w:rsidRDefault="00BE0984" w:rsidP="003179C1">
      <w:pPr>
        <w:pStyle w:val="a7"/>
      </w:pPr>
      <w:r>
        <w:rPr>
          <w:b/>
        </w:rPr>
        <w:t>Комментарий:</w:t>
      </w:r>
      <w:r>
        <w:t xml:space="preserve"> вы прослушали фрагмент стихотворения «Памятник» узбекской поэтессы Зульфии. На неодушевлённость «богатыря» намекает его </w:t>
      </w:r>
      <w:proofErr w:type="spellStart"/>
      <w:r>
        <w:t>нестарение</w:t>
      </w:r>
      <w:proofErr w:type="spellEnd"/>
      <w:r>
        <w:t xml:space="preserve"> и старение смотрящей. Указание двух годов отсылает к могильным, но тоже памятникам. В 1795 «Памятник» написал Державин, а в 1836 </w:t>
      </w:r>
      <w:r w:rsidR="005A773F">
        <w:t>–</w:t>
      </w:r>
      <w:r>
        <w:t xml:space="preserve"> Пушкин, чем и обусловлен номер вопроса.</w:t>
      </w:r>
    </w:p>
    <w:p w14:paraId="033316A7" w14:textId="77777777" w:rsidR="00BE0984" w:rsidRDefault="00BE0984" w:rsidP="003179C1">
      <w:pPr>
        <w:pStyle w:val="a7"/>
      </w:pPr>
      <w:r>
        <w:t>Источники:</w:t>
      </w:r>
    </w:p>
    <w:p w14:paraId="59F8AD21" w14:textId="2ACC6C92" w:rsidR="00BE0984" w:rsidRDefault="00BE0984" w:rsidP="00BE0984">
      <w:pPr>
        <w:numPr>
          <w:ilvl w:val="0"/>
          <w:numId w:val="46"/>
        </w:numPr>
        <w:spacing w:before="0"/>
      </w:pPr>
      <w:r>
        <w:t>Зульфия. Избранное: Стихотворения; Поэмы</w:t>
      </w:r>
      <w:r w:rsidR="005A773F">
        <w:t xml:space="preserve"> –</w:t>
      </w:r>
      <w:r>
        <w:t xml:space="preserve"> М., 1985</w:t>
      </w:r>
      <w:r w:rsidR="005A773F">
        <w:t xml:space="preserve"> –</w:t>
      </w:r>
      <w:r>
        <w:t xml:space="preserve"> С 163.</w:t>
      </w:r>
    </w:p>
    <w:p w14:paraId="3416A821" w14:textId="77777777" w:rsidR="00BE0984" w:rsidRDefault="00BE0984" w:rsidP="00BE0984">
      <w:pPr>
        <w:numPr>
          <w:ilvl w:val="0"/>
          <w:numId w:val="46"/>
        </w:numPr>
        <w:spacing w:before="0"/>
      </w:pPr>
      <w:hyperlink r:id="rId17" w:history="1">
        <w:r w:rsidRPr="0074024C">
          <w:rPr>
            <w:rStyle w:val="a5"/>
          </w:rPr>
          <w:t>https://ru.wikipedia.org/wiki/Памятник_(стихотворение_Державина)</w:t>
        </w:r>
      </w:hyperlink>
      <w:r>
        <w:t xml:space="preserve"> </w:t>
      </w:r>
    </w:p>
    <w:p w14:paraId="643CBC00" w14:textId="77777777" w:rsidR="00BE0984" w:rsidRDefault="00BE0984" w:rsidP="00BE0984">
      <w:pPr>
        <w:numPr>
          <w:ilvl w:val="0"/>
          <w:numId w:val="46"/>
        </w:numPr>
        <w:spacing w:before="0"/>
      </w:pPr>
      <w:hyperlink r:id="rId18" w:history="1">
        <w:r w:rsidRPr="0074024C">
          <w:rPr>
            <w:rStyle w:val="a5"/>
          </w:rPr>
          <w:t>https://ru.wikipedia.org/wiki/Памятник_(стихотворение_Пушкина)</w:t>
        </w:r>
      </w:hyperlink>
      <w:r>
        <w:t xml:space="preserve"> </w:t>
      </w:r>
    </w:p>
    <w:p w14:paraId="090526D1" w14:textId="77777777" w:rsidR="00BE0984" w:rsidRDefault="00BE0984" w:rsidP="003179C1">
      <w:pPr>
        <w:pStyle w:val="a7"/>
      </w:pPr>
      <w:r>
        <w:rPr>
          <w:b/>
        </w:rPr>
        <w:t>Автор:</w:t>
      </w:r>
      <w:r>
        <w:t xml:space="preserve"> Сергей Бондаренко (Серпухов).</w:t>
      </w:r>
    </w:p>
    <w:p w14:paraId="77EC036F" w14:textId="6D9ECA02" w:rsidR="00BE0984" w:rsidRDefault="00BE0984" w:rsidP="005A773F">
      <w:pPr>
        <w:pStyle w:val="a"/>
      </w:pPr>
      <w:proofErr w:type="spellStart"/>
      <w:r w:rsidRPr="00495B94">
        <w:t>И</w:t>
      </w:r>
      <w:r w:rsidR="005A773F">
        <w:t>́</w:t>
      </w:r>
      <w:r w:rsidRPr="00495B94">
        <w:t>то</w:t>
      </w:r>
      <w:proofErr w:type="spellEnd"/>
      <w:r w:rsidRPr="00495B94">
        <w:t xml:space="preserve"> </w:t>
      </w:r>
      <w:proofErr w:type="spellStart"/>
      <w:r w:rsidRPr="00495B94">
        <w:t>Ога</w:t>
      </w:r>
      <w:r w:rsidR="005A773F">
        <w:t>́</w:t>
      </w:r>
      <w:r w:rsidRPr="00495B94">
        <w:t>ва</w:t>
      </w:r>
      <w:proofErr w:type="spellEnd"/>
      <w:r w:rsidRPr="00495B94">
        <w:t xml:space="preserve"> описывает место, где ДЕЛАЮТ ЭТО С НИМИ и молятся, чтобы письмо дошло до</w:t>
      </w:r>
      <w:r w:rsidR="005A773F">
        <w:t> </w:t>
      </w:r>
      <w:r w:rsidRPr="00495B94">
        <w:t>адресата, документ пригодился, произведение было опубликовано. Кто по одной не самой распространенной версии в 1852 году хотел СДЕЛАТЬ ЭТО именно С НИМИ?</w:t>
      </w:r>
    </w:p>
    <w:p w14:paraId="7B3D46D4" w14:textId="77777777" w:rsidR="00BE0984" w:rsidRDefault="00BE0984" w:rsidP="003179C1">
      <w:pPr>
        <w:pStyle w:val="a7"/>
      </w:pPr>
      <w:r>
        <w:rPr>
          <w:b/>
        </w:rPr>
        <w:t>Ответ:</w:t>
      </w:r>
      <w:r>
        <w:t xml:space="preserve"> Гоголь. </w:t>
      </w:r>
      <w:r>
        <w:rPr>
          <w:b/>
        </w:rPr>
        <w:t>Зачёт:</w:t>
      </w:r>
      <w:r>
        <w:t xml:space="preserve"> </w:t>
      </w:r>
      <w:proofErr w:type="spellStart"/>
      <w:r>
        <w:t>Яно́вский</w:t>
      </w:r>
      <w:proofErr w:type="spellEnd"/>
      <w:r>
        <w:t xml:space="preserve">, </w:t>
      </w:r>
      <w:proofErr w:type="spellStart"/>
      <w:r>
        <w:t>Го́голь-Яно́вский</w:t>
      </w:r>
      <w:proofErr w:type="spellEnd"/>
      <w:r>
        <w:t>.</w:t>
      </w:r>
    </w:p>
    <w:p w14:paraId="58556931" w14:textId="7B80F09D" w:rsidR="00BE0984" w:rsidRDefault="00BE0984" w:rsidP="003179C1">
      <w:pPr>
        <w:pStyle w:val="a7"/>
      </w:pPr>
      <w:r>
        <w:rPr>
          <w:b/>
        </w:rPr>
        <w:t>Комментарий:</w:t>
      </w:r>
      <w:r>
        <w:t xml:space="preserve"> Ито Огава в книге «Канцтовары </w:t>
      </w:r>
      <w:proofErr w:type="spellStart"/>
      <w:r>
        <w:t>Цубаки</w:t>
      </w:r>
      <w:proofErr w:type="spellEnd"/>
      <w:r>
        <w:t xml:space="preserve">» описывает </w:t>
      </w:r>
      <w:proofErr w:type="spellStart"/>
      <w:r>
        <w:t>Фумидзуку</w:t>
      </w:r>
      <w:proofErr w:type="spellEnd"/>
      <w:r>
        <w:t xml:space="preserve"> как место, где сжигают черновики. При этом японцы молятся о том, чтобы письмо дошло до адресата, документ пригодился, а произведение было опубликовано. Как известно, в 1852 году Гоголь сжёг неопубликованный второй том «Мёртвых душ». По одной из версий он сделал это случайно, уничтожая ненужные бумаги и черновики.</w:t>
      </w:r>
    </w:p>
    <w:p w14:paraId="5FB163D3" w14:textId="77777777" w:rsidR="00BE0984" w:rsidRDefault="00BE0984" w:rsidP="003179C1">
      <w:pPr>
        <w:pStyle w:val="a7"/>
      </w:pPr>
      <w:r>
        <w:t>Источники:</w:t>
      </w:r>
    </w:p>
    <w:p w14:paraId="334F8C7D" w14:textId="77CCC2A4" w:rsidR="00BE0984" w:rsidRDefault="005A773F" w:rsidP="00BE0984">
      <w:pPr>
        <w:numPr>
          <w:ilvl w:val="0"/>
          <w:numId w:val="49"/>
        </w:numPr>
        <w:spacing w:before="0"/>
      </w:pPr>
      <w:r>
        <w:t xml:space="preserve">Ито </w:t>
      </w:r>
      <w:r w:rsidR="00BE0984">
        <w:t xml:space="preserve">Огава. Канцтовары </w:t>
      </w:r>
      <w:proofErr w:type="spellStart"/>
      <w:r w:rsidR="00BE0984">
        <w:t>Цубаки</w:t>
      </w:r>
      <w:proofErr w:type="spellEnd"/>
      <w:r w:rsidR="00BE0984">
        <w:t xml:space="preserve"> — СПб., 2025. </w:t>
      </w:r>
      <w:r>
        <w:t xml:space="preserve">– </w:t>
      </w:r>
      <w:r w:rsidR="00BE0984">
        <w:t>С. 17.</w:t>
      </w:r>
    </w:p>
    <w:p w14:paraId="0DCD7466" w14:textId="77777777" w:rsidR="00BE0984" w:rsidRDefault="00BE0984" w:rsidP="00BE0984">
      <w:pPr>
        <w:numPr>
          <w:ilvl w:val="0"/>
          <w:numId w:val="49"/>
        </w:numPr>
        <w:spacing w:before="0"/>
      </w:pPr>
      <w:hyperlink r:id="rId19" w:history="1">
        <w:r w:rsidRPr="0074024C">
          <w:rPr>
            <w:rStyle w:val="a5"/>
          </w:rPr>
          <w:t>https://svlib.ru/chitatelyam/novoe-na-polkax/prochti!-eto-interesno!/2022/zachem-gogol-szheg-vtoroj-tom-mertvyix-dush</w:t>
        </w:r>
      </w:hyperlink>
      <w:r>
        <w:t xml:space="preserve"> </w:t>
      </w:r>
    </w:p>
    <w:p w14:paraId="1DF7307E" w14:textId="77777777" w:rsidR="00BE0984" w:rsidRDefault="00BE0984" w:rsidP="003179C1">
      <w:pPr>
        <w:pStyle w:val="a7"/>
      </w:pPr>
      <w:r>
        <w:rPr>
          <w:b/>
        </w:rPr>
        <w:t>Автор:</w:t>
      </w:r>
      <w:r>
        <w:t xml:space="preserve"> Сергей Бондаренко (Серпухов).</w:t>
      </w:r>
    </w:p>
    <w:p w14:paraId="6C01D971" w14:textId="6DE252FF" w:rsidR="00BE0984" w:rsidRDefault="00BE0984" w:rsidP="005A773F">
      <w:pPr>
        <w:pStyle w:val="a"/>
      </w:pPr>
      <w:r w:rsidRPr="00495B94">
        <w:t>Известной писательнице приписывают утверждение, что её муж тем больше интересуется своей женой, чем она старше. Назовите профессию этого мужа словом греческого происхождения.</w:t>
      </w:r>
    </w:p>
    <w:p w14:paraId="78917DED" w14:textId="77777777" w:rsidR="00BE0984" w:rsidRDefault="00BE0984" w:rsidP="003179C1">
      <w:pPr>
        <w:pStyle w:val="a7"/>
      </w:pPr>
      <w:r>
        <w:rPr>
          <w:b/>
        </w:rPr>
        <w:t>Ответ:</w:t>
      </w:r>
      <w:r>
        <w:t xml:space="preserve"> археолог.</w:t>
      </w:r>
    </w:p>
    <w:p w14:paraId="03DD6B48" w14:textId="696F32B1" w:rsidR="00BE0984" w:rsidRPr="006554C7" w:rsidRDefault="00BE0984" w:rsidP="003179C1">
      <w:pPr>
        <w:pStyle w:val="a7"/>
        <w:rPr>
          <w:bCs w:val="0"/>
          <w:szCs w:val="24"/>
        </w:rPr>
      </w:pPr>
      <w:r>
        <w:rPr>
          <w:b/>
        </w:rPr>
        <w:t>Комментарий:</w:t>
      </w:r>
      <w:r>
        <w:t xml:space="preserve"> Макс </w:t>
      </w:r>
      <w:proofErr w:type="spellStart"/>
      <w:r>
        <w:t>Маллоуэн</w:t>
      </w:r>
      <w:proofErr w:type="spellEnd"/>
      <w:r>
        <w:t xml:space="preserve"> </w:t>
      </w:r>
      <w:r w:rsidR="005A773F">
        <w:t>–</w:t>
      </w:r>
      <w:r>
        <w:t xml:space="preserve"> археолог, специалист по древней Передней Азии, был вторым мужем </w:t>
      </w:r>
      <w:r w:rsidRPr="006554C7">
        <w:rPr>
          <w:bCs w:val="0"/>
          <w:szCs w:val="24"/>
        </w:rPr>
        <w:t>Агаты Кристи.</w:t>
      </w:r>
    </w:p>
    <w:p w14:paraId="268DDA2B" w14:textId="20980B98" w:rsidR="00BE0984" w:rsidRDefault="00BE0984" w:rsidP="003179C1">
      <w:pPr>
        <w:pStyle w:val="a7"/>
      </w:pPr>
      <w:r>
        <w:t>Источни</w:t>
      </w:r>
      <w:r w:rsidR="00A715DA">
        <w:t>к</w:t>
      </w:r>
      <w:r>
        <w:t>:</w:t>
      </w:r>
      <w:r w:rsidR="00A715DA">
        <w:t xml:space="preserve"> </w:t>
      </w:r>
      <w:hyperlink r:id="rId20" w:history="1">
        <w:r w:rsidRPr="0074024C">
          <w:rPr>
            <w:rStyle w:val="a5"/>
          </w:rPr>
          <w:t>https://info.wikireading.ru/274938</w:t>
        </w:r>
      </w:hyperlink>
      <w:r>
        <w:t xml:space="preserve"> </w:t>
      </w:r>
    </w:p>
    <w:p w14:paraId="2AF77239" w14:textId="77777777" w:rsidR="00BE0984" w:rsidRDefault="00BE0984" w:rsidP="003179C1">
      <w:pPr>
        <w:pStyle w:val="a7"/>
      </w:pPr>
      <w:r>
        <w:rPr>
          <w:b/>
        </w:rPr>
        <w:t>Автор:</w:t>
      </w:r>
      <w:r>
        <w:t xml:space="preserve"> Сергей Бондаренко (Серпухов).</w:t>
      </w:r>
    </w:p>
    <w:p w14:paraId="499CCED0" w14:textId="658CAAEA" w:rsidR="00A532F6" w:rsidRDefault="00B56773" w:rsidP="00A532F6">
      <w:pPr>
        <w:pStyle w:val="a"/>
      </w:pPr>
      <w:r>
        <w:br w:type="page"/>
      </w:r>
      <w:r w:rsidR="00A532F6" w:rsidRPr="00A532F6">
        <w:lastRenderedPageBreak/>
        <w:t>После войны 1812 года среди русских офицеров распространилась мода носить на груди маленькую рамку с миниатюрными крестами и медалями. Иногда в ней делалась прорезь, напоминавшая контуром АЛЬФУ. При помощи АЛЬФЫ была спасена героиня стихотворной сказки. Назовите АЛЬФУ словом венгерского происхождения.</w:t>
      </w:r>
      <w:r w:rsidR="00A532F6" w:rsidRPr="00A532F6">
        <w:t xml:space="preserve"> </w:t>
      </w:r>
    </w:p>
    <w:p w14:paraId="232CF92C" w14:textId="20BB3995" w:rsidR="00BE0984" w:rsidRDefault="00BE0984" w:rsidP="00A532F6">
      <w:pPr>
        <w:pStyle w:val="a7"/>
      </w:pPr>
      <w:r>
        <w:rPr>
          <w:b/>
        </w:rPr>
        <w:t>Ответ:</w:t>
      </w:r>
      <w:r>
        <w:t xml:space="preserve"> сабля.</w:t>
      </w:r>
    </w:p>
    <w:p w14:paraId="6C6666FD" w14:textId="05CE5947" w:rsidR="00BE0984" w:rsidRDefault="00BE0984" w:rsidP="003179C1">
      <w:pPr>
        <w:pStyle w:val="a7"/>
      </w:pPr>
      <w:r>
        <w:rPr>
          <w:b/>
        </w:rPr>
        <w:t>Комментарий:</w:t>
      </w:r>
      <w:r>
        <w:t xml:space="preserve"> указанная прорезь означала, что офицер является обладателем наградного оружия.</w:t>
      </w:r>
      <w:r w:rsidR="00A532F6">
        <w:t xml:space="preserve"> Саблей был вооружён Комарик – спаситель Мухи-Цокотухи.</w:t>
      </w:r>
    </w:p>
    <w:p w14:paraId="2F89D8DE" w14:textId="77777777" w:rsidR="00BE0984" w:rsidRDefault="00BE0984" w:rsidP="003179C1">
      <w:pPr>
        <w:pStyle w:val="a7"/>
      </w:pPr>
      <w:r>
        <w:t>Источники:</w:t>
      </w:r>
    </w:p>
    <w:p w14:paraId="56519849" w14:textId="0A537090" w:rsidR="00BE0984" w:rsidRDefault="00BE0984" w:rsidP="00BE0984">
      <w:pPr>
        <w:numPr>
          <w:ilvl w:val="0"/>
          <w:numId w:val="45"/>
        </w:numPr>
        <w:spacing w:before="0"/>
      </w:pPr>
      <w:proofErr w:type="spellStart"/>
      <w:r>
        <w:t>Охлябинин</w:t>
      </w:r>
      <w:proofErr w:type="spellEnd"/>
      <w:r>
        <w:t xml:space="preserve"> С. Д. Из истории российского мундира </w:t>
      </w:r>
      <w:r w:rsidR="00A715DA">
        <w:t>–</w:t>
      </w:r>
      <w:r>
        <w:t xml:space="preserve"> М., 1996. </w:t>
      </w:r>
      <w:r w:rsidR="00A715DA">
        <w:t xml:space="preserve">– </w:t>
      </w:r>
      <w:r>
        <w:t>С. 398.</w:t>
      </w:r>
    </w:p>
    <w:p w14:paraId="134C07FB" w14:textId="5843B14A" w:rsidR="00BE0984" w:rsidRDefault="00BE0984" w:rsidP="00BE0984">
      <w:pPr>
        <w:numPr>
          <w:ilvl w:val="0"/>
          <w:numId w:val="45"/>
        </w:numPr>
        <w:spacing w:before="0"/>
      </w:pPr>
      <w:hyperlink r:id="rId21" w:history="1">
        <w:r w:rsidRPr="0074024C">
          <w:rPr>
            <w:rStyle w:val="a5"/>
          </w:rPr>
          <w:t>https://litmir.club/br/?b=85</w:t>
        </w:r>
        <w:r w:rsidRPr="0074024C">
          <w:rPr>
            <w:rStyle w:val="a5"/>
          </w:rPr>
          <w:t>1</w:t>
        </w:r>
        <w:r w:rsidRPr="0074024C">
          <w:rPr>
            <w:rStyle w:val="a5"/>
          </w:rPr>
          <w:t>648&amp;p=64</w:t>
        </w:r>
      </w:hyperlink>
    </w:p>
    <w:p w14:paraId="560E76B9" w14:textId="19E482F6" w:rsidR="00A532F6" w:rsidRDefault="00A532F6" w:rsidP="00BE0984">
      <w:pPr>
        <w:numPr>
          <w:ilvl w:val="0"/>
          <w:numId w:val="45"/>
        </w:numPr>
        <w:spacing w:before="0"/>
      </w:pPr>
      <w:proofErr w:type="spellStart"/>
      <w:r>
        <w:t>К.Чуковский</w:t>
      </w:r>
      <w:proofErr w:type="spellEnd"/>
      <w:r>
        <w:t xml:space="preserve">. Муха-Цокотуха // </w:t>
      </w:r>
      <w:hyperlink r:id="rId22" w:history="1">
        <w:r w:rsidRPr="00DE66F5">
          <w:rPr>
            <w:rStyle w:val="a5"/>
          </w:rPr>
          <w:t>https://azbyka.ru/fiction/muha-cokotuha-chukovskij/</w:t>
        </w:r>
      </w:hyperlink>
    </w:p>
    <w:p w14:paraId="778558E8" w14:textId="741E4428" w:rsidR="00BE0984" w:rsidRDefault="00A715DA" w:rsidP="00BE0984">
      <w:pPr>
        <w:numPr>
          <w:ilvl w:val="0"/>
          <w:numId w:val="45"/>
        </w:numPr>
        <w:spacing w:before="0"/>
      </w:pPr>
      <w:hyperlink r:id="rId23" w:history="1">
        <w:r w:rsidRPr="00A1015F">
          <w:rPr>
            <w:rStyle w:val="a5"/>
          </w:rPr>
          <w:t>https://ru.wiktionary.org/wiki/сабля</w:t>
        </w:r>
      </w:hyperlink>
      <w:r w:rsidR="00BE0984">
        <w:t xml:space="preserve"> </w:t>
      </w:r>
    </w:p>
    <w:p w14:paraId="51B0A69B" w14:textId="77777777" w:rsidR="00BE0984" w:rsidRDefault="00BE0984" w:rsidP="003179C1">
      <w:pPr>
        <w:pStyle w:val="a7"/>
      </w:pPr>
      <w:r>
        <w:rPr>
          <w:b/>
        </w:rPr>
        <w:t>Автор:</w:t>
      </w:r>
      <w:r>
        <w:t xml:space="preserve"> Сергей Бондаренко (Серпухов).</w:t>
      </w:r>
    </w:p>
    <w:p w14:paraId="5750B8B4" w14:textId="7EE53D91" w:rsidR="00BE0984" w:rsidRDefault="00BE0984" w:rsidP="00A715DA">
      <w:pPr>
        <w:pStyle w:val="a"/>
      </w:pPr>
      <w:r>
        <w:t xml:space="preserve">Чон </w:t>
      </w:r>
      <w:proofErr w:type="spellStart"/>
      <w:r>
        <w:t>Чхоль</w:t>
      </w:r>
      <w:proofErr w:type="spellEnd"/>
      <w:r>
        <w:t xml:space="preserve"> рассказывает о белых цветах и пышных сосновых ветках. Одну из них он намерен осторожно отломать и поскорее милой отнести. Ответьте коротким словом</w:t>
      </w:r>
      <w:r w:rsidR="00A715DA">
        <w:t>:</w:t>
      </w:r>
      <w:r>
        <w:t xml:space="preserve"> о падении чего </w:t>
      </w:r>
      <w:r w:rsidRPr="00495B94">
        <w:t>автор говорит в начале стихотворения</w:t>
      </w:r>
      <w:r w:rsidR="00A715DA">
        <w:t>?</w:t>
      </w:r>
    </w:p>
    <w:p w14:paraId="5461D6B4" w14:textId="77777777" w:rsidR="00BE0984" w:rsidRDefault="00BE0984" w:rsidP="003179C1">
      <w:pPr>
        <w:pStyle w:val="a7"/>
      </w:pPr>
      <w:r>
        <w:rPr>
          <w:b/>
        </w:rPr>
        <w:t>Ответ:</w:t>
      </w:r>
      <w:r>
        <w:t xml:space="preserve"> снег.</w:t>
      </w:r>
    </w:p>
    <w:p w14:paraId="07695937" w14:textId="77777777" w:rsidR="00BE0984" w:rsidRDefault="00BE0984" w:rsidP="003179C1">
      <w:pPr>
        <w:pStyle w:val="a7"/>
      </w:pPr>
      <w:r>
        <w:t>Комментарий:</w:t>
      </w:r>
    </w:p>
    <w:p w14:paraId="6F9035D2" w14:textId="77777777" w:rsidR="00BE0984" w:rsidRDefault="00BE0984" w:rsidP="00A715DA">
      <w:pPr>
        <w:pStyle w:val="a9"/>
      </w:pPr>
      <w:r>
        <w:t>Снег падает — и белые цветы</w:t>
      </w:r>
    </w:p>
    <w:p w14:paraId="0A6DA4E4" w14:textId="77777777" w:rsidR="00BE0984" w:rsidRDefault="00BE0984" w:rsidP="00A715DA">
      <w:pPr>
        <w:pStyle w:val="a9"/>
      </w:pPr>
      <w:r>
        <w:t>На пышных ветках сосен расцветают.</w:t>
      </w:r>
    </w:p>
    <w:p w14:paraId="2B5B6C03" w14:textId="77777777" w:rsidR="00BE0984" w:rsidRDefault="00BE0984" w:rsidP="00A715DA">
      <w:pPr>
        <w:pStyle w:val="a9"/>
      </w:pPr>
      <w:r>
        <w:t>Одну я отломаю осторожно</w:t>
      </w:r>
    </w:p>
    <w:p w14:paraId="6D4B76DE" w14:textId="77777777" w:rsidR="00BE0984" w:rsidRDefault="00BE0984" w:rsidP="00A715DA">
      <w:pPr>
        <w:pStyle w:val="a9"/>
      </w:pPr>
      <w:r>
        <w:t>И поскорее милой отнесу.</w:t>
      </w:r>
    </w:p>
    <w:p w14:paraId="031C234E" w14:textId="77777777" w:rsidR="00BE0984" w:rsidRDefault="00BE0984" w:rsidP="00A715DA">
      <w:pPr>
        <w:pStyle w:val="a9"/>
      </w:pPr>
      <w:r>
        <w:t>Пусть только полюбуется она —</w:t>
      </w:r>
    </w:p>
    <w:p w14:paraId="6983162A" w14:textId="77777777" w:rsidR="00BE0984" w:rsidRDefault="00BE0984" w:rsidP="00A715DA">
      <w:pPr>
        <w:pStyle w:val="a9"/>
      </w:pPr>
      <w:r>
        <w:t>И могут белые цветы растаять.</w:t>
      </w:r>
    </w:p>
    <w:p w14:paraId="64F63741" w14:textId="03A25A5D" w:rsidR="00BE0984" w:rsidRDefault="00BE0984" w:rsidP="003179C1">
      <w:pPr>
        <w:pStyle w:val="a7"/>
      </w:pPr>
      <w:r>
        <w:rPr>
          <w:b/>
        </w:rPr>
        <w:t>Источник:</w:t>
      </w:r>
      <w:r>
        <w:t xml:space="preserve"> Светлый источник. Средневековая поэзия Китая, Кореи, Вьетнама. </w:t>
      </w:r>
      <w:r w:rsidR="00A715DA">
        <w:t>–</w:t>
      </w:r>
      <w:r>
        <w:t xml:space="preserve"> М., 1989. </w:t>
      </w:r>
      <w:r w:rsidR="00A715DA">
        <w:t xml:space="preserve">– </w:t>
      </w:r>
      <w:r>
        <w:t>С. 352.</w:t>
      </w:r>
    </w:p>
    <w:p w14:paraId="54B29BF8" w14:textId="77777777" w:rsidR="00BE0984" w:rsidRPr="003179C1" w:rsidRDefault="00BE0984" w:rsidP="003179C1">
      <w:pPr>
        <w:pStyle w:val="a7"/>
      </w:pPr>
      <w:r>
        <w:rPr>
          <w:b/>
        </w:rPr>
        <w:t>Автор:</w:t>
      </w:r>
      <w:r>
        <w:t xml:space="preserve"> Сергей Бондаренко (Серпухов).</w:t>
      </w:r>
    </w:p>
    <w:p w14:paraId="3C1C8B13" w14:textId="77777777" w:rsidR="003179C1" w:rsidRDefault="003179C1" w:rsidP="003179C1">
      <w:pPr>
        <w:pStyle w:val="3"/>
      </w:pPr>
      <w:r>
        <w:t>Блок 2</w:t>
      </w:r>
    </w:p>
    <w:p w14:paraId="2E103903" w14:textId="77777777" w:rsidR="003179C1" w:rsidRPr="00DC193A" w:rsidRDefault="003179C1" w:rsidP="003179C1">
      <w:pPr>
        <w:rPr>
          <w:b/>
          <w:bCs/>
        </w:rPr>
      </w:pPr>
      <w:r w:rsidRPr="00DC193A">
        <w:rPr>
          <w:b/>
          <w:bCs/>
        </w:rPr>
        <w:t xml:space="preserve">Редактор: </w:t>
      </w:r>
      <w:r>
        <w:rPr>
          <w:b/>
          <w:bCs/>
        </w:rPr>
        <w:t>Леонид Климович (Гомель, Беларусь).</w:t>
      </w:r>
    </w:p>
    <w:p w14:paraId="0B820B77" w14:textId="77777777" w:rsidR="0053314A" w:rsidRPr="0053314A" w:rsidRDefault="0053314A" w:rsidP="0053314A">
      <w:r w:rsidRPr="0053314A">
        <w:t>Редактор благодарит тестеров из Беларуси, России и Украины – родных и любимых.</w:t>
      </w:r>
    </w:p>
    <w:p w14:paraId="16FE7CFF" w14:textId="04A5F4DA" w:rsidR="0053314A" w:rsidRPr="0053314A" w:rsidRDefault="0053314A" w:rsidP="0053314A">
      <w:pPr>
        <w:spacing w:before="0"/>
      </w:pPr>
      <w:r w:rsidRPr="0053314A">
        <w:t>Фамилии слишком известны, чтобы их называть </w:t>
      </w:r>
      <w:r w:rsidR="006554C7">
        <w:rPr>
          <w:rFonts w:ascii="Segoe UI Emoji" w:eastAsia="Segoe UI Emoji" w:hAnsi="Segoe UI Emoji" w:cs="Segoe UI Emoji"/>
        </w:rPr>
        <w:t>😉</w:t>
      </w:r>
    </w:p>
    <w:p w14:paraId="3C0DEEEB" w14:textId="77777777" w:rsidR="0053314A" w:rsidRPr="0053314A" w:rsidRDefault="0053314A" w:rsidP="0053314A">
      <w:pPr>
        <w:spacing w:before="0"/>
      </w:pPr>
      <w:r w:rsidRPr="0053314A">
        <w:t xml:space="preserve">Отдельная благодарность Якову </w:t>
      </w:r>
      <w:proofErr w:type="spellStart"/>
      <w:r w:rsidRPr="0053314A">
        <w:t>Зайдельману</w:t>
      </w:r>
      <w:proofErr w:type="spellEnd"/>
      <w:r w:rsidRPr="0053314A">
        <w:t>.</w:t>
      </w:r>
    </w:p>
    <w:p w14:paraId="10B50073" w14:textId="02D64409" w:rsidR="003179C1" w:rsidRPr="004D10EC" w:rsidRDefault="003179C1" w:rsidP="003179C1">
      <w:pPr>
        <w:pStyle w:val="a"/>
      </w:pPr>
      <w:r w:rsidRPr="004D10EC">
        <w:t>Все</w:t>
      </w:r>
      <w:r w:rsidR="0053314A" w:rsidRPr="004D10EC">
        <w:t>м</w:t>
      </w:r>
      <w:r w:rsidRPr="004D10EC">
        <w:t xml:space="preserve"> участникам Молодёжного кубка мира – ГОРЯЧИЙ привет из Беларуси от редактора Леонида Климовича!</w:t>
      </w:r>
    </w:p>
    <w:p w14:paraId="0ADF07FC" w14:textId="77777777" w:rsidR="003179C1" w:rsidRPr="00AF149A" w:rsidRDefault="003179C1" w:rsidP="003179C1">
      <w:pPr>
        <w:pStyle w:val="a9"/>
      </w:pPr>
      <w:r>
        <w:t xml:space="preserve">В статье о меню армейской кухни царской России приведён рецепт самого распространённого первого блюда – щей из квашеной капусты с мясом. Отсутствие какого ингредиента КОРЕННЫМ образом отличает их от рецепта </w:t>
      </w:r>
      <w:r w:rsidRPr="00AF149A">
        <w:t>щей, который авторитетный ресурс 1000.menu</w:t>
      </w:r>
      <w:r>
        <w:t xml:space="preserve"> </w:t>
      </w:r>
      <w:r w:rsidRPr="00060F21">
        <w:t>[</w:t>
      </w:r>
      <w:r w:rsidRPr="003179C1">
        <w:rPr>
          <w:i/>
          <w:iCs/>
        </w:rPr>
        <w:t>тысяча точка меню</w:t>
      </w:r>
      <w:r w:rsidRPr="00060F21">
        <w:t>]</w:t>
      </w:r>
      <w:r w:rsidRPr="00AF149A">
        <w:t xml:space="preserve"> называет классическим?</w:t>
      </w:r>
    </w:p>
    <w:p w14:paraId="2941F79C" w14:textId="77777777" w:rsidR="003179C1" w:rsidRDefault="003179C1" w:rsidP="006554C7">
      <w:pPr>
        <w:pStyle w:val="a7"/>
      </w:pPr>
      <w:r>
        <w:t>Ответ: картошки. Зачёт: картофеля, бульбы.</w:t>
      </w:r>
    </w:p>
    <w:p w14:paraId="62C4E3D3" w14:textId="46619798" w:rsidR="003179C1" w:rsidRDefault="003179C1" w:rsidP="003179C1">
      <w:pPr>
        <w:pStyle w:val="a7"/>
      </w:pPr>
      <w:r>
        <w:t xml:space="preserve">Комментарий. В старом рецепте – мясо, капуста, крупа, мука, соль, специи – и всё! «Коренным» – намёк на корнеплод </w:t>
      </w:r>
      <w:r w:rsidR="006554C7">
        <w:rPr>
          <w:rFonts w:ascii="Segoe UI Emoji" w:eastAsia="Segoe UI Emoji" w:hAnsi="Segoe UI Emoji" w:cs="Segoe UI Emoji"/>
        </w:rPr>
        <w:t>😉</w:t>
      </w:r>
      <w:r w:rsidRPr="00BB274A">
        <w:t xml:space="preserve"> </w:t>
      </w:r>
      <w:r>
        <w:t>Этот блок вопросов – от автора</w:t>
      </w:r>
      <w:r w:rsidRPr="00BB274A">
        <w:t xml:space="preserve"> </w:t>
      </w:r>
      <w:r>
        <w:t>из Беларуси, которая славится именно этим корнеплодом.</w:t>
      </w:r>
    </w:p>
    <w:p w14:paraId="366512C9" w14:textId="4E35E7A2" w:rsidR="003179C1" w:rsidRDefault="003179C1" w:rsidP="003179C1">
      <w:pPr>
        <w:pStyle w:val="a9"/>
      </w:pPr>
      <w:r>
        <w:t xml:space="preserve">Привет был горячим, как первое блюдо </w:t>
      </w:r>
      <w:r>
        <w:rPr>
          <w:rFonts w:ascii="Segoe UI Emoji" w:eastAsia="Segoe UI Emoji" w:hAnsi="Segoe UI Emoji" w:cs="Segoe UI Emoji"/>
        </w:rPr>
        <w:t>😉</w:t>
      </w:r>
    </w:p>
    <w:p w14:paraId="5E8E6988" w14:textId="7321FEE3" w:rsidR="003179C1" w:rsidRDefault="003179C1" w:rsidP="006554C7">
      <w:pPr>
        <w:pStyle w:val="a7"/>
      </w:pPr>
      <w:r>
        <w:t xml:space="preserve">Источники: 1. </w:t>
      </w:r>
      <w:hyperlink r:id="rId24" w:history="1">
        <w:r w:rsidRPr="001A62E3">
          <w:rPr>
            <w:rStyle w:val="a5"/>
          </w:rPr>
          <w:t>https://azbyka.ru/recept/racion-voennosluzhashhih-russkoj-imperatorskoj-armii/</w:t>
        </w:r>
      </w:hyperlink>
    </w:p>
    <w:p w14:paraId="18736F4F" w14:textId="0705C1CE" w:rsidR="003179C1" w:rsidRDefault="003179C1" w:rsidP="003179C1">
      <w:pPr>
        <w:pStyle w:val="a9"/>
      </w:pPr>
      <w:r>
        <w:t xml:space="preserve">2. </w:t>
      </w:r>
      <w:hyperlink r:id="rId25" w:history="1">
        <w:r w:rsidRPr="00554CB3">
          <w:rPr>
            <w:rStyle w:val="a5"/>
          </w:rPr>
          <w:t>https://1000.menu/cooking/56376-schi-s-kvashenoi-kapustoi-klassicheskie</w:t>
        </w:r>
      </w:hyperlink>
    </w:p>
    <w:p w14:paraId="7F59A699" w14:textId="7836B434" w:rsidR="003179C1" w:rsidRPr="003179C1" w:rsidRDefault="003179C1" w:rsidP="003179C1">
      <w:pPr>
        <w:pStyle w:val="a7"/>
      </w:pPr>
      <w:r w:rsidRPr="003179C1">
        <w:t>Автор: Леонид Климович (Гомель)</w:t>
      </w:r>
    </w:p>
    <w:p w14:paraId="55C3C55C" w14:textId="6085CFD6" w:rsidR="003179C1" w:rsidRPr="003179C1" w:rsidRDefault="00B56773" w:rsidP="003179C1">
      <w:pPr>
        <w:pStyle w:val="a"/>
      </w:pPr>
      <w:r>
        <w:br w:type="page"/>
      </w:r>
      <w:r w:rsidR="003179C1" w:rsidRPr="003179C1">
        <w:lastRenderedPageBreak/>
        <w:t xml:space="preserve">Художник </w:t>
      </w:r>
      <w:proofErr w:type="spellStart"/>
      <w:r w:rsidR="003179C1" w:rsidRPr="003179C1">
        <w:t>Шва</w:t>
      </w:r>
      <w:r w:rsidR="00265F19">
        <w:t>́</w:t>
      </w:r>
      <w:r w:rsidR="003179C1" w:rsidRPr="003179C1">
        <w:t>рцман</w:t>
      </w:r>
      <w:proofErr w:type="spellEnd"/>
      <w:r w:rsidR="003179C1" w:rsidRPr="003179C1">
        <w:t xml:space="preserve"> признавался: при объявленной длине ОН просто не влез бы в экран. На самом деле, по словам художника, ЕГО длина составила около 10… Кого?</w:t>
      </w:r>
    </w:p>
    <w:p w14:paraId="52774D96" w14:textId="77777777" w:rsidR="003179C1" w:rsidRDefault="003179C1" w:rsidP="006554C7">
      <w:pPr>
        <w:pStyle w:val="a7"/>
      </w:pPr>
      <w:r w:rsidRPr="003179C1">
        <w:t>Отв</w:t>
      </w:r>
      <w:r>
        <w:t>ет: попугаев.</w:t>
      </w:r>
    </w:p>
    <w:p w14:paraId="45E8544D" w14:textId="470D5256" w:rsidR="003179C1" w:rsidRDefault="003179C1" w:rsidP="003179C1">
      <w:pPr>
        <w:pStyle w:val="a7"/>
      </w:pPr>
      <w:r>
        <w:t xml:space="preserve">Комментарий. Если бы Удав действительно был длиной в 38 попугаев, он не поместился бы целиком на экране. Кто не смотрел – рекомендую: классический мультик 1976 года «38 попугаев» по сказке Григория </w:t>
      </w:r>
      <w:proofErr w:type="spellStart"/>
      <w:r>
        <w:t>О́стера</w:t>
      </w:r>
      <w:proofErr w:type="spellEnd"/>
      <w:r>
        <w:t xml:space="preserve">. Кстати, художник-мультипликатор первой серии – сам Юрий </w:t>
      </w:r>
      <w:proofErr w:type="spellStart"/>
      <w:r>
        <w:t>Норште́йн</w:t>
      </w:r>
      <w:proofErr w:type="spellEnd"/>
      <w:r>
        <w:t>!</w:t>
      </w:r>
    </w:p>
    <w:p w14:paraId="7CF6DB85" w14:textId="651C7CBD" w:rsidR="003179C1" w:rsidRDefault="003179C1" w:rsidP="006554C7">
      <w:pPr>
        <w:pStyle w:val="a7"/>
      </w:pPr>
      <w:r>
        <w:t xml:space="preserve">Источник: </w:t>
      </w:r>
      <w:hyperlink r:id="rId26" w:history="1">
        <w:r w:rsidRPr="003F00EA">
          <w:rPr>
            <w:rStyle w:val="a5"/>
          </w:rPr>
          <w:t>https://stolicamedia.ru/news/2089096/</w:t>
        </w:r>
      </w:hyperlink>
    </w:p>
    <w:p w14:paraId="5577214F" w14:textId="77777777" w:rsidR="003179C1" w:rsidRPr="003179C1" w:rsidRDefault="003179C1" w:rsidP="003179C1">
      <w:pPr>
        <w:pStyle w:val="a7"/>
      </w:pPr>
      <w:r w:rsidRPr="003179C1">
        <w:t>Автор: Леонид Климович (Гомель)</w:t>
      </w:r>
    </w:p>
    <w:p w14:paraId="7AE057B3" w14:textId="7963F0EB" w:rsidR="003179C1" w:rsidRPr="00AF149A" w:rsidRDefault="003179C1" w:rsidP="003179C1">
      <w:pPr>
        <w:pStyle w:val="a"/>
      </w:pPr>
      <w:r>
        <w:t xml:space="preserve">В двух разных странах были найдены более 260 отпечатков следов динозавров, причём дорожки следов совпали. </w:t>
      </w:r>
      <w:r w:rsidRPr="00AF149A">
        <w:t>Как называется водоём, который сегодня разделяет эти страны?</w:t>
      </w:r>
    </w:p>
    <w:p w14:paraId="0B916132" w14:textId="77777777" w:rsidR="003179C1" w:rsidRDefault="003179C1" w:rsidP="006554C7">
      <w:pPr>
        <w:pStyle w:val="a7"/>
      </w:pPr>
      <w:r>
        <w:t>Ответ:</w:t>
      </w:r>
      <w:r w:rsidRPr="008C505B">
        <w:t xml:space="preserve"> </w:t>
      </w:r>
      <w:r>
        <w:t>Атлантический океан.</w:t>
      </w:r>
    </w:p>
    <w:p w14:paraId="634A75AE" w14:textId="640385BD" w:rsidR="003179C1" w:rsidRDefault="003179C1" w:rsidP="003179C1">
      <w:pPr>
        <w:pStyle w:val="a7"/>
      </w:pPr>
      <w:r>
        <w:t>Комментарий. Дорожки следов динозавров в Бразилии и Камеруне совпали, продолжая друг друга на противоположных берегах Атлантического океана.</w:t>
      </w:r>
      <w:r w:rsidRPr="00125A41">
        <w:t xml:space="preserve"> </w:t>
      </w:r>
      <w:r>
        <w:t>Это место, где наземные динозавры свободно переходили из Южной Америки в Африку миллионы лет назад, до того, как два континента разошлись.</w:t>
      </w:r>
    </w:p>
    <w:p w14:paraId="3A918F18" w14:textId="762E9087" w:rsidR="003179C1" w:rsidRDefault="003179C1" w:rsidP="006554C7">
      <w:pPr>
        <w:pStyle w:val="a7"/>
      </w:pPr>
      <w:r>
        <w:t xml:space="preserve">Источник: </w:t>
      </w:r>
      <w:hyperlink r:id="rId27" w:history="1">
        <w:r w:rsidRPr="004615DD">
          <w:rPr>
            <w:rStyle w:val="a5"/>
          </w:rPr>
          <w:t>https://naukatv.ru/news/sovpadenie_sledov_dinozavrov_najdennykh_na_protivopolozhnykh_beregakh_atlanticheskogo_okeana</w:t>
        </w:r>
      </w:hyperlink>
    </w:p>
    <w:p w14:paraId="2635137D" w14:textId="77777777" w:rsidR="003179C1" w:rsidRPr="003179C1" w:rsidRDefault="003179C1" w:rsidP="003179C1">
      <w:pPr>
        <w:pStyle w:val="a7"/>
      </w:pPr>
      <w:r w:rsidRPr="003179C1">
        <w:t>Автор: Леонид Климович (Гомель)</w:t>
      </w:r>
    </w:p>
    <w:p w14:paraId="0442F7DE" w14:textId="017361B4" w:rsidR="003179C1" w:rsidRPr="00AF149A" w:rsidRDefault="003179C1" w:rsidP="003179C1">
      <w:pPr>
        <w:pStyle w:val="a"/>
      </w:pPr>
      <w:r w:rsidRPr="00AF149A">
        <w:t xml:space="preserve">Советский писатель и переводчик Аркадий </w:t>
      </w:r>
      <w:proofErr w:type="spellStart"/>
      <w:r w:rsidRPr="00AF149A">
        <w:t>Струга</w:t>
      </w:r>
      <w:r>
        <w:t>́</w:t>
      </w:r>
      <w:r w:rsidRPr="00AF149A">
        <w:t>цкий</w:t>
      </w:r>
      <w:proofErr w:type="spellEnd"/>
      <w:r w:rsidRPr="00AF149A">
        <w:t xml:space="preserve"> не шифровал в своём дневнике записи, посвящённые политике или денежным делам – он просто использовал… Что?</w:t>
      </w:r>
    </w:p>
    <w:p w14:paraId="182BB36D" w14:textId="0F6A6345" w:rsidR="003179C1" w:rsidRDefault="003179C1" w:rsidP="003179C1">
      <w:pPr>
        <w:pStyle w:val="a7"/>
      </w:pPr>
      <w:r>
        <w:t>Ответ: иероглифы.</w:t>
      </w:r>
    </w:p>
    <w:p w14:paraId="5F8F23C7" w14:textId="6BC1F33B" w:rsidR="003179C1" w:rsidRDefault="003179C1" w:rsidP="003179C1">
      <w:pPr>
        <w:pStyle w:val="a7"/>
      </w:pPr>
      <w:r>
        <w:t>Комментарий. Стругацкий переводил и с японского.</w:t>
      </w:r>
      <w:r w:rsidRPr="00686FC9">
        <w:t xml:space="preserve"> </w:t>
      </w:r>
      <w:r>
        <w:t xml:space="preserve">Записи типа: «КГБ», «по слухам, Андропов умер», «обет трезвости», «дано в </w:t>
      </w:r>
      <w:proofErr w:type="gramStart"/>
      <w:r>
        <w:t>долг»…</w:t>
      </w:r>
      <w:proofErr w:type="gramEnd"/>
      <w:r>
        <w:t xml:space="preserve"> и </w:t>
      </w:r>
      <w:proofErr w:type="gramStart"/>
      <w:r>
        <w:t>т.п.</w:t>
      </w:r>
      <w:proofErr w:type="gramEnd"/>
      <w:r>
        <w:t xml:space="preserve"> он записывал иероглифами.</w:t>
      </w:r>
    </w:p>
    <w:p w14:paraId="115C7891" w14:textId="4371F114" w:rsidR="003179C1" w:rsidRDefault="003179C1" w:rsidP="006554C7">
      <w:pPr>
        <w:pStyle w:val="a7"/>
      </w:pPr>
      <w:r>
        <w:t xml:space="preserve">Источник: </w:t>
      </w:r>
      <w:hyperlink r:id="rId28" w:history="1">
        <w:r w:rsidR="00A64262" w:rsidRPr="00A1015F">
          <w:rPr>
            <w:rStyle w:val="a5"/>
          </w:rPr>
          <w:t>https://www.kinopoisk.ru/media/article/4011605/</w:t>
        </w:r>
      </w:hyperlink>
    </w:p>
    <w:p w14:paraId="053A691B" w14:textId="77777777" w:rsidR="00A64262" w:rsidRPr="003179C1" w:rsidRDefault="00A64262" w:rsidP="00A64262">
      <w:pPr>
        <w:pStyle w:val="a7"/>
      </w:pPr>
      <w:r w:rsidRPr="003179C1">
        <w:t>Автор: Леонид Климович (Гомель)</w:t>
      </w:r>
    </w:p>
    <w:p w14:paraId="7F96C94C" w14:textId="0D1461CF" w:rsidR="003179C1" w:rsidRDefault="003179C1" w:rsidP="00A64262">
      <w:pPr>
        <w:pStyle w:val="a"/>
      </w:pPr>
      <w:r>
        <w:t xml:space="preserve">Трасса </w:t>
      </w:r>
      <w:proofErr w:type="spellStart"/>
      <w:r>
        <w:t>Пасса</w:t>
      </w:r>
      <w:r w:rsidR="00A64262">
        <w:t>́</w:t>
      </w:r>
      <w:r>
        <w:t>ж-дю-Гуа</w:t>
      </w:r>
      <w:proofErr w:type="spellEnd"/>
      <w:r w:rsidR="00A64262">
        <w:t>́</w:t>
      </w:r>
      <w:r>
        <w:t xml:space="preserve"> соединяет материковую Францию с островом </w:t>
      </w:r>
      <w:proofErr w:type="spellStart"/>
      <w:r>
        <w:t>Нуармутье</w:t>
      </w:r>
      <w:proofErr w:type="spellEnd"/>
      <w:r w:rsidR="00A64262">
        <w:t>́</w:t>
      </w:r>
      <w:r>
        <w:t>. Перед поездкой водителям советуют обязательно изучить расписание. Расписание чего?</w:t>
      </w:r>
    </w:p>
    <w:p w14:paraId="56B55541" w14:textId="77777777" w:rsidR="003179C1" w:rsidRDefault="003179C1" w:rsidP="00A64262">
      <w:pPr>
        <w:pStyle w:val="a7"/>
      </w:pPr>
      <w:r>
        <w:t>Ответ: отливов. Зачёт: приливов.</w:t>
      </w:r>
    </w:p>
    <w:p w14:paraId="05948724" w14:textId="77777777" w:rsidR="003179C1" w:rsidRDefault="003179C1" w:rsidP="00A64262">
      <w:pPr>
        <w:pStyle w:val="a7"/>
      </w:pPr>
      <w:r>
        <w:t>Комментарий. Дорога доступна лишь в период отлива – в прилив она находится под водой.</w:t>
      </w:r>
    </w:p>
    <w:p w14:paraId="2E113277" w14:textId="77777777" w:rsidR="003179C1" w:rsidRDefault="003179C1" w:rsidP="00A64262">
      <w:pPr>
        <w:pStyle w:val="a7"/>
      </w:pPr>
      <w:r>
        <w:t xml:space="preserve">Источник: </w:t>
      </w:r>
      <w:hyperlink r:id="rId29" w:history="1">
        <w:r w:rsidRPr="00E066D3">
          <w:rPr>
            <w:rStyle w:val="a5"/>
          </w:rPr>
          <w:t>https://www.ixbt.com/live/offtopic/passazh-dyu-gua-udivitelnaya-doroga-kotoraya-tonet-v-okeane-dva-raza-v-sutki.html</w:t>
        </w:r>
      </w:hyperlink>
    </w:p>
    <w:p w14:paraId="61F8F4ED" w14:textId="77777777" w:rsidR="00A64262" w:rsidRPr="003179C1" w:rsidRDefault="00A64262" w:rsidP="00A64262">
      <w:pPr>
        <w:pStyle w:val="a7"/>
      </w:pPr>
      <w:r w:rsidRPr="003179C1">
        <w:t>Автор: Леонид Климович (Гомель)</w:t>
      </w:r>
    </w:p>
    <w:p w14:paraId="2E379D9C" w14:textId="5D2E0CF3" w:rsidR="003179C1" w:rsidRDefault="003179C1" w:rsidP="00A64262">
      <w:pPr>
        <w:pStyle w:val="a"/>
      </w:pPr>
      <w:r>
        <w:t xml:space="preserve">Юрий </w:t>
      </w:r>
      <w:r w:rsidRPr="007D6A03">
        <w:t xml:space="preserve">Гагарин очень </w:t>
      </w:r>
      <w:r>
        <w:t xml:space="preserve">любил некий продукт, причём </w:t>
      </w:r>
      <w:r w:rsidRPr="00AF149A">
        <w:t xml:space="preserve">необработанный. Приходилось </w:t>
      </w:r>
      <w:r>
        <w:t>Гагарина</w:t>
      </w:r>
      <w:r w:rsidRPr="00AF149A">
        <w:t xml:space="preserve"> обманывать, проводя процесс обработки так, чтобы сохранить вкус.</w:t>
      </w:r>
      <w:r>
        <w:t xml:space="preserve"> Какой учёный считается изобретателем этого процесса?</w:t>
      </w:r>
    </w:p>
    <w:p w14:paraId="26A635BA" w14:textId="6782B709" w:rsidR="003179C1" w:rsidRDefault="003179C1" w:rsidP="00A64262">
      <w:pPr>
        <w:pStyle w:val="a7"/>
      </w:pPr>
      <w:r>
        <w:t>Ответ: Пастер.</w:t>
      </w:r>
    </w:p>
    <w:p w14:paraId="5167E20F" w14:textId="3DA82775" w:rsidR="003179C1" w:rsidRDefault="003179C1" w:rsidP="00A64262">
      <w:pPr>
        <w:pStyle w:val="a7"/>
      </w:pPr>
      <w:r>
        <w:t xml:space="preserve">Комментарий. Деревенский парень… </w:t>
      </w:r>
      <w:r w:rsidRPr="007D6A03">
        <w:t>Любил молоко, прич</w:t>
      </w:r>
      <w:r w:rsidR="00A64262">
        <w:t>ё</w:t>
      </w:r>
      <w:r w:rsidRPr="007D6A03">
        <w:t>м сырое, некипяч</w:t>
      </w:r>
      <w:r w:rsidR="00A64262">
        <w:t>ё</w:t>
      </w:r>
      <w:r w:rsidRPr="007D6A03">
        <w:t>ное</w:t>
      </w:r>
      <w:r>
        <w:t xml:space="preserve">, которое </w:t>
      </w:r>
      <w:r w:rsidRPr="007D6A03">
        <w:t>запрещалось давать космонавтам. Вот и приходилось обманывать: пастеризовали молоко так, что по вкусу оно почти не отличалось от свежего,</w:t>
      </w:r>
    </w:p>
    <w:p w14:paraId="195829DA" w14:textId="77777777" w:rsidR="003179C1" w:rsidRDefault="003179C1" w:rsidP="006554C7">
      <w:pPr>
        <w:pStyle w:val="a7"/>
      </w:pPr>
      <w:r>
        <w:t xml:space="preserve">Источники: 1. </w:t>
      </w:r>
      <w:hyperlink r:id="rId30" w:history="1">
        <w:r w:rsidRPr="000E5A55">
          <w:rPr>
            <w:rStyle w:val="a5"/>
          </w:rPr>
          <w:t>https://pikabu.ru/story/pervyiy_otryad_kosmonavtov_12844650</w:t>
        </w:r>
      </w:hyperlink>
    </w:p>
    <w:p w14:paraId="664A3FD9" w14:textId="4A487EEE" w:rsidR="003179C1" w:rsidRPr="006554C7" w:rsidRDefault="006554C7" w:rsidP="006554C7">
      <w:pPr>
        <w:pStyle w:val="a7"/>
        <w:rPr>
          <w:rStyle w:val="a8"/>
        </w:rPr>
      </w:pPr>
      <w:r>
        <w:t xml:space="preserve">2. </w:t>
      </w:r>
      <w:hyperlink r:id="rId31" w:history="1">
        <w:r w:rsidR="003179C1" w:rsidRPr="00F42C2F">
          <w:rPr>
            <w:rStyle w:val="a5"/>
          </w:rPr>
          <w:t>https://ru.ruwiki.ru/wiki/Пастеризация</w:t>
        </w:r>
      </w:hyperlink>
    </w:p>
    <w:p w14:paraId="708C087D" w14:textId="77777777" w:rsidR="00A64262" w:rsidRPr="003179C1" w:rsidRDefault="00A64262" w:rsidP="00A64262">
      <w:pPr>
        <w:pStyle w:val="a7"/>
      </w:pPr>
      <w:r w:rsidRPr="003179C1">
        <w:t>Автор: Леонид Климович (Гомель)</w:t>
      </w:r>
    </w:p>
    <w:p w14:paraId="5B66927F" w14:textId="73136098" w:rsidR="003179C1" w:rsidRDefault="003179C1" w:rsidP="00A64262">
      <w:pPr>
        <w:pStyle w:val="a"/>
      </w:pPr>
      <w:proofErr w:type="spellStart"/>
      <w:r w:rsidRPr="00BB274A">
        <w:t>Э́двин</w:t>
      </w:r>
      <w:proofErr w:type="spellEnd"/>
      <w:r w:rsidRPr="00BB274A">
        <w:t xml:space="preserve"> </w:t>
      </w:r>
      <w:proofErr w:type="spellStart"/>
      <w:r w:rsidRPr="00BB274A">
        <w:t>Па́уэлл</w:t>
      </w:r>
      <w:proofErr w:type="spellEnd"/>
      <w:r>
        <w:t xml:space="preserve"> Хаббл искренне считал, что кот помогает ему работать, и настолько любил своего питомца, что называл свой дом «владениями Николая». Полное имя кота – два слова. Напишите их.</w:t>
      </w:r>
    </w:p>
    <w:p w14:paraId="090EF39F" w14:textId="496D9F2E" w:rsidR="003179C1" w:rsidRDefault="003179C1" w:rsidP="00A64262">
      <w:pPr>
        <w:pStyle w:val="a7"/>
      </w:pPr>
      <w:r>
        <w:t>Ответ: Николай Коперник.</w:t>
      </w:r>
    </w:p>
    <w:p w14:paraId="1DA4DA4E" w14:textId="2E024307" w:rsidR="003179C1" w:rsidRDefault="003179C1" w:rsidP="006554C7">
      <w:pPr>
        <w:pStyle w:val="a7"/>
      </w:pPr>
      <w:r>
        <w:t xml:space="preserve">Комментарий. Хаббл – астроном. Коперник - тоже </w:t>
      </w:r>
      <w:r w:rsidR="006554C7">
        <w:rPr>
          <w:rFonts w:ascii="Segoe UI Emoji" w:eastAsia="Segoe UI Emoji" w:hAnsi="Segoe UI Emoji" w:cs="Segoe UI Emoji"/>
        </w:rPr>
        <w:t>😉</w:t>
      </w:r>
    </w:p>
    <w:p w14:paraId="58579702" w14:textId="77777777" w:rsidR="003179C1" w:rsidRDefault="003179C1" w:rsidP="00A64262">
      <w:pPr>
        <w:pStyle w:val="a7"/>
        <w:rPr>
          <w:rStyle w:val="a5"/>
        </w:rPr>
      </w:pPr>
      <w:r>
        <w:t xml:space="preserve">Источник: </w:t>
      </w:r>
      <w:hyperlink r:id="rId32" w:history="1">
        <w:r w:rsidRPr="00E066D3">
          <w:rPr>
            <w:rStyle w:val="a5"/>
          </w:rPr>
          <w:t>https://adme.media/articles/10-faktov-pro-koshek-kotorye-okazyvaetsya-sygrali-svoyu-rol-v-istorii-2533436/</w:t>
        </w:r>
      </w:hyperlink>
    </w:p>
    <w:p w14:paraId="0D807A36" w14:textId="77777777" w:rsidR="00A64262" w:rsidRPr="003179C1" w:rsidRDefault="00A64262" w:rsidP="00A64262">
      <w:pPr>
        <w:pStyle w:val="a7"/>
      </w:pPr>
      <w:r w:rsidRPr="003179C1">
        <w:t>Автор: Леонид Климович (Гомель)</w:t>
      </w:r>
    </w:p>
    <w:p w14:paraId="16CA5B71" w14:textId="0883361D" w:rsidR="003179C1" w:rsidRPr="007B7E66" w:rsidRDefault="00B56773" w:rsidP="00A64262">
      <w:pPr>
        <w:pStyle w:val="a"/>
      </w:pPr>
      <w:r>
        <w:br w:type="page"/>
      </w:r>
      <w:r w:rsidR="003179C1" w:rsidRPr="007B7E66">
        <w:lastRenderedPageBreak/>
        <w:t xml:space="preserve">ВЫ НЕ ПОВЕРИТЕ, но говорят, что на Дарью Грязную нельзя грустить, так как домовой может покинуть дом. </w:t>
      </w:r>
      <w:r w:rsidR="0053314A" w:rsidRPr="007B7E66">
        <w:t xml:space="preserve">Назовите число и месяц, </w:t>
      </w:r>
      <w:r w:rsidR="003179C1" w:rsidRPr="007B7E66">
        <w:t>когда празднуют день Дарьи Грязной</w:t>
      </w:r>
      <w:r w:rsidR="0053314A" w:rsidRPr="007B7E66">
        <w:t>.</w:t>
      </w:r>
    </w:p>
    <w:p w14:paraId="6C22ABE8" w14:textId="77777777" w:rsidR="003179C1" w:rsidRDefault="003179C1" w:rsidP="00A64262">
      <w:pPr>
        <w:pStyle w:val="a7"/>
      </w:pPr>
      <w:r>
        <w:t>Ответ: 1 апреля.</w:t>
      </w:r>
    </w:p>
    <w:p w14:paraId="0929C36B" w14:textId="7254FC1D" w:rsidR="003179C1" w:rsidRDefault="003179C1" w:rsidP="00A64262">
      <w:pPr>
        <w:pStyle w:val="a7"/>
      </w:pPr>
      <w:r>
        <w:t xml:space="preserve">Комментарий. В Дарьин день просыпается домовой. Чтобы он не капризничал и не злился, его надо задобрить шутками. «Вы не поверите» </w:t>
      </w:r>
      <w:r w:rsidR="00A64262">
        <w:t>–</w:t>
      </w:r>
      <w:r>
        <w:t xml:space="preserve"> подсказка. «Первого апреля никому не верю».</w:t>
      </w:r>
    </w:p>
    <w:p w14:paraId="223A9526" w14:textId="77777777" w:rsidR="003179C1" w:rsidRDefault="003179C1" w:rsidP="00A64262">
      <w:pPr>
        <w:pStyle w:val="a7"/>
        <w:rPr>
          <w:rStyle w:val="a5"/>
        </w:rPr>
      </w:pPr>
      <w:r>
        <w:t xml:space="preserve">Источник: </w:t>
      </w:r>
      <w:hyperlink r:id="rId33" w:history="1">
        <w:r w:rsidRPr="00E066D3">
          <w:rPr>
            <w:rStyle w:val="a5"/>
          </w:rPr>
          <w:t>https://pogoda.mail.ru/news/65486591/</w:t>
        </w:r>
      </w:hyperlink>
    </w:p>
    <w:p w14:paraId="4158DAFF" w14:textId="77777777" w:rsidR="00A64262" w:rsidRPr="003179C1" w:rsidRDefault="00A64262" w:rsidP="00A64262">
      <w:pPr>
        <w:pStyle w:val="a7"/>
      </w:pPr>
      <w:r w:rsidRPr="003179C1">
        <w:t>Автор: Леонид Климович (Гомель)</w:t>
      </w:r>
    </w:p>
    <w:p w14:paraId="779BE020" w14:textId="55DEF304" w:rsidR="003179C1" w:rsidRDefault="003179C1" w:rsidP="00A64262">
      <w:pPr>
        <w:pStyle w:val="a"/>
      </w:pPr>
      <w:r w:rsidRPr="003231B0">
        <w:t>Сказка «Приключения Пиноккио» вышла в свет в 1881 году и сразу стала очень популярной в</w:t>
      </w:r>
      <w:r w:rsidR="00A64262">
        <w:t> </w:t>
      </w:r>
      <w:r w:rsidRPr="003231B0">
        <w:t xml:space="preserve">Италии. </w:t>
      </w:r>
      <w:r>
        <w:t>Первый русский перевод сказки был опубликован в 1906 году издательством Вольфа. Какие два слова на одну и ту же букву шли на титульном листе после числа 480?</w:t>
      </w:r>
    </w:p>
    <w:p w14:paraId="31F22935" w14:textId="43E1D9FE" w:rsidR="003179C1" w:rsidRDefault="003179C1" w:rsidP="00A64262">
      <w:pPr>
        <w:pStyle w:val="a7"/>
      </w:pPr>
      <w:r>
        <w:t>Ответ: итальянского издания.</w:t>
      </w:r>
    </w:p>
    <w:p w14:paraId="32239A37" w14:textId="77777777" w:rsidR="003179C1" w:rsidRDefault="003179C1" w:rsidP="00A64262">
      <w:pPr>
        <w:pStyle w:val="a7"/>
      </w:pPr>
      <w:r>
        <w:t>Комментарий. Успели издать много – популярность в самом деле зашкаливала.</w:t>
      </w:r>
    </w:p>
    <w:p w14:paraId="1AE00028" w14:textId="77777777" w:rsidR="003179C1" w:rsidRDefault="003179C1" w:rsidP="00A64262">
      <w:pPr>
        <w:pStyle w:val="a7"/>
      </w:pPr>
      <w:r>
        <w:t xml:space="preserve">Источник: </w:t>
      </w:r>
      <w:hyperlink r:id="rId34" w:history="1">
        <w:r w:rsidRPr="00E066D3">
          <w:rPr>
            <w:rStyle w:val="a5"/>
          </w:rPr>
          <w:t>https://pikabu.ru/story/vrushchiy_tolstoy_i_ziguyushchiy_pinokkio_12795686</w:t>
        </w:r>
      </w:hyperlink>
    </w:p>
    <w:p w14:paraId="4A74B1DA" w14:textId="77777777" w:rsidR="00A64262" w:rsidRPr="003179C1" w:rsidRDefault="00A64262" w:rsidP="00A64262">
      <w:pPr>
        <w:pStyle w:val="a7"/>
      </w:pPr>
      <w:r w:rsidRPr="003179C1">
        <w:t>Автор: Леонид Климович (Гомель)</w:t>
      </w:r>
    </w:p>
    <w:p w14:paraId="332EF0DD" w14:textId="5208ACF3" w:rsidR="003179C1" w:rsidRPr="003231B0" w:rsidRDefault="003179C1" w:rsidP="00A64262">
      <w:pPr>
        <w:pStyle w:val="a"/>
      </w:pPr>
      <w:r w:rsidRPr="003776D9">
        <w:t xml:space="preserve">Одна из удачных дизайнерских работ – текст </w:t>
      </w:r>
      <w:r w:rsidR="00A64262">
        <w:t>(</w:t>
      </w:r>
      <w:r w:rsidRPr="003776D9">
        <w:t>два слова мы пропускаем</w:t>
      </w:r>
      <w:r w:rsidR="00A64262">
        <w:t>)</w:t>
      </w:r>
      <w:r w:rsidRPr="003776D9">
        <w:t xml:space="preserve"> на перилах ограждения смотровой площадки в Неаполе, который описывает открывающуюся панораму. Какие два слова, одно из к</w:t>
      </w:r>
      <w:r w:rsidRPr="003231B0">
        <w:t>оторых имя собственное, мы пропустили?</w:t>
      </w:r>
    </w:p>
    <w:p w14:paraId="2ADB128C" w14:textId="31DFC86F" w:rsidR="003179C1" w:rsidRDefault="003179C1" w:rsidP="00A64262">
      <w:pPr>
        <w:pStyle w:val="a7"/>
      </w:pPr>
      <w:r>
        <w:t>Ответ: шрифтом Брайля.</w:t>
      </w:r>
    </w:p>
    <w:p w14:paraId="31634A8B" w14:textId="77777777" w:rsidR="003179C1" w:rsidRDefault="003179C1" w:rsidP="00A64262">
      <w:pPr>
        <w:pStyle w:val="a7"/>
      </w:pPr>
      <w:r>
        <w:t>Комментарий. Логично схватиться за ограждение и почитать.</w:t>
      </w:r>
    </w:p>
    <w:p w14:paraId="492F8D7D" w14:textId="77777777" w:rsidR="003179C1" w:rsidRDefault="003179C1" w:rsidP="00A64262">
      <w:pPr>
        <w:pStyle w:val="a7"/>
      </w:pPr>
      <w:r>
        <w:t xml:space="preserve">Источник: </w:t>
      </w:r>
      <w:hyperlink r:id="rId35" w:history="1">
        <w:r w:rsidRPr="00E066D3">
          <w:rPr>
            <w:rStyle w:val="a5"/>
          </w:rPr>
          <w:t>https://bugaga.ru/interesting/1146789850-dizajnery-kotorye-ne-zrja-poluchajut-zarplatu.html</w:t>
        </w:r>
      </w:hyperlink>
    </w:p>
    <w:p w14:paraId="71192236" w14:textId="77777777" w:rsidR="00A64262" w:rsidRPr="003179C1" w:rsidRDefault="00A64262" w:rsidP="00A64262">
      <w:pPr>
        <w:pStyle w:val="a7"/>
      </w:pPr>
      <w:r w:rsidRPr="003179C1">
        <w:t>Автор: Леонид Климович (Гомель)</w:t>
      </w:r>
    </w:p>
    <w:p w14:paraId="6972A68D" w14:textId="184715CD" w:rsidR="003179C1" w:rsidRPr="003776D9" w:rsidRDefault="003179C1" w:rsidP="00A64262">
      <w:pPr>
        <w:pStyle w:val="a"/>
      </w:pPr>
      <w:r w:rsidRPr="003776D9">
        <w:t xml:space="preserve">В партизанском отряде «Боевой» оружейному мастеру выдали польские серебряные монеты, чтобы </w:t>
      </w:r>
      <w:r w:rsidRPr="00A64262">
        <w:t xml:space="preserve">в марте 1944 года провести мероприятие. В наши дни во время аналогичных мероприятий могут </w:t>
      </w:r>
      <w:r w:rsidRPr="003776D9">
        <w:t>иронично упомянуть одно из трёх исключений. Назовите это мероприятие двумя словами</w:t>
      </w:r>
      <w:r w:rsidR="00A64262">
        <w:t>.</w:t>
      </w:r>
    </w:p>
    <w:p w14:paraId="6E6C5592" w14:textId="77777777" w:rsidR="003179C1" w:rsidRPr="003776D9" w:rsidRDefault="003179C1" w:rsidP="00A64262">
      <w:pPr>
        <w:pStyle w:val="a7"/>
      </w:pPr>
      <w:r w:rsidRPr="003776D9">
        <w:t>Ответ: вручение медалей.</w:t>
      </w:r>
      <w:r>
        <w:t xml:space="preserve"> Зачёт по смыслу, ключевое слово «медали».</w:t>
      </w:r>
    </w:p>
    <w:p w14:paraId="4D1BC6E3" w14:textId="20F2FA69" w:rsidR="003179C1" w:rsidRPr="003776D9" w:rsidRDefault="003179C1" w:rsidP="00A64262">
      <w:pPr>
        <w:pStyle w:val="a7"/>
      </w:pPr>
      <w:r w:rsidRPr="003776D9">
        <w:t>Комментарий. Партизаны сделали свои медали, не дожидаясь госнаград</w:t>
      </w:r>
      <w:r>
        <w:t>.</w:t>
      </w:r>
      <w:r w:rsidRPr="003776D9">
        <w:t xml:space="preserve"> Упоминают «деревянные» медали за четвёртое место. Стеклянный, оловянный, деревянный – знаменитые исключения в</w:t>
      </w:r>
      <w:r w:rsidR="00A64262">
        <w:t> </w:t>
      </w:r>
      <w:r w:rsidRPr="003776D9">
        <w:t>русском языке.</w:t>
      </w:r>
    </w:p>
    <w:p w14:paraId="3DA9CE41" w14:textId="77777777" w:rsidR="003179C1" w:rsidRDefault="003179C1" w:rsidP="00A64262">
      <w:pPr>
        <w:pStyle w:val="a7"/>
        <w:rPr>
          <w:rStyle w:val="a5"/>
        </w:rPr>
      </w:pPr>
      <w:r>
        <w:t xml:space="preserve">Источник: </w:t>
      </w:r>
      <w:hyperlink r:id="rId36" w:history="1">
        <w:r w:rsidRPr="00E066D3">
          <w:rPr>
            <w:rStyle w:val="a5"/>
          </w:rPr>
          <w:t>https://www.sb.by/articles/v-muzee-istorii-velikoy-otechestvennoy-voyny-prezentovali-redkuyu-partizanskuyu-medal-.html</w:t>
        </w:r>
      </w:hyperlink>
    </w:p>
    <w:p w14:paraId="16397816" w14:textId="77777777" w:rsidR="009E6BD5" w:rsidRPr="003179C1" w:rsidRDefault="009E6BD5" w:rsidP="009E6BD5">
      <w:pPr>
        <w:pStyle w:val="a7"/>
      </w:pPr>
      <w:r w:rsidRPr="003179C1">
        <w:t>Автор: Леонид Климович (Гомель)</w:t>
      </w:r>
    </w:p>
    <w:p w14:paraId="190E0901" w14:textId="3F2997D2" w:rsidR="003179C1" w:rsidRPr="007B7E66" w:rsidRDefault="009E6BD5" w:rsidP="009E6BD5">
      <w:pPr>
        <w:pStyle w:val="a"/>
      </w:pPr>
      <w:r w:rsidRPr="007B7E66">
        <w:t>Оформление одного из поездов московского метро посвящен</w:t>
      </w:r>
      <w:r w:rsidR="0053314A" w:rsidRPr="007B7E66">
        <w:t>о</w:t>
      </w:r>
      <w:r w:rsidRPr="007B7E66">
        <w:t xml:space="preserve"> юбилею, который отмечался 4</w:t>
      </w:r>
      <w:r w:rsidR="0053314A" w:rsidRPr="007B7E66">
        <w:t> </w:t>
      </w:r>
      <w:r w:rsidRPr="007B7E66">
        <w:t>сентября 2025 года. Надпись на вагоне этого поезда – цитата из оперы по произведению Пушкина</w:t>
      </w:r>
      <w:r w:rsidR="0053314A" w:rsidRPr="007B7E66">
        <w:t> </w:t>
      </w:r>
      <w:r w:rsidRPr="007B7E66">
        <w:t xml:space="preserve">–содержит вопрос и ответ на него. </w:t>
      </w:r>
      <w:r w:rsidR="003179C1" w:rsidRPr="007B7E66">
        <w:t>УВАЖАЕМЫЕ ЗНАТОКИ</w:t>
      </w:r>
      <w:r w:rsidRPr="007B7E66">
        <w:t>! Н</w:t>
      </w:r>
      <w:r w:rsidR="003179C1" w:rsidRPr="007B7E66">
        <w:t>апишите этот ответ, состоящий из одного слова.</w:t>
      </w:r>
    </w:p>
    <w:p w14:paraId="4A7C2B47" w14:textId="77777777" w:rsidR="003179C1" w:rsidRDefault="003179C1" w:rsidP="006554C7">
      <w:pPr>
        <w:pStyle w:val="a7"/>
      </w:pPr>
      <w:r>
        <w:t>Ответ: игра.</w:t>
      </w:r>
    </w:p>
    <w:p w14:paraId="18951A50" w14:textId="43A3756C" w:rsidR="003179C1" w:rsidRDefault="003179C1" w:rsidP="009E6BD5">
      <w:pPr>
        <w:pStyle w:val="a7"/>
      </w:pPr>
      <w:r>
        <w:t xml:space="preserve">Комментарий: </w:t>
      </w:r>
      <w:r w:rsidR="009E6BD5">
        <w:t xml:space="preserve">4 сентября 1975 года в эфир впервые вышла игра «Что? Где? Когда?». Оргкомитет МКМ поздравляет создателей передачи и всех знатоков с юбилеем! Слова </w:t>
      </w:r>
      <w:r>
        <w:t>«Что наша жизнь? Игра!»</w:t>
      </w:r>
      <w:r w:rsidR="009E6BD5">
        <w:t xml:space="preserve"> из оперы «Пиковая дама» всегда звучат в начале игры. А редактору пакета Леониду Климовичу посчастливилось прокатиться в московском метро на поезде, посвящённом нашей любимой игре.</w:t>
      </w:r>
    </w:p>
    <w:p w14:paraId="2B1F2889" w14:textId="009854D7" w:rsidR="003179C1" w:rsidRDefault="003179C1" w:rsidP="006554C7">
      <w:pPr>
        <w:pStyle w:val="a7"/>
      </w:pPr>
      <w:r>
        <w:t xml:space="preserve">Источники: 1. </w:t>
      </w:r>
      <w:r w:rsidR="00A036D8" w:rsidRPr="00A036D8">
        <w:t>https://www.mos.ru/news/item/159178073/</w:t>
      </w:r>
    </w:p>
    <w:p w14:paraId="1ABDA47B" w14:textId="171132C9" w:rsidR="003179C1" w:rsidRDefault="003179C1" w:rsidP="00A036D8">
      <w:pPr>
        <w:pStyle w:val="a9"/>
      </w:pPr>
      <w:r>
        <w:t xml:space="preserve">2. </w:t>
      </w:r>
      <w:hyperlink r:id="rId37" w:history="1">
        <w:r w:rsidR="00A036D8" w:rsidRPr="00A1015F">
          <w:rPr>
            <w:rStyle w:val="a5"/>
          </w:rPr>
          <w:t>https://vk.com/id330591642?w=wall330591642_100</w:t>
        </w:r>
      </w:hyperlink>
    </w:p>
    <w:p w14:paraId="54CFD523" w14:textId="77777777" w:rsidR="00A036D8" w:rsidRPr="00A036D8" w:rsidRDefault="00A036D8" w:rsidP="006554C7">
      <w:pPr>
        <w:pStyle w:val="a7"/>
      </w:pPr>
      <w:r w:rsidRPr="00A036D8">
        <w:t>Автор: Леонид Климович (Гомель)</w:t>
      </w:r>
    </w:p>
    <w:sectPr w:rsidR="00A036D8" w:rsidRPr="00A036D8" w:rsidSect="003A76A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2F1E"/>
    <w:multiLevelType w:val="hybridMultilevel"/>
    <w:tmpl w:val="214E21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57F8A"/>
    <w:multiLevelType w:val="hybridMultilevel"/>
    <w:tmpl w:val="D79C37D4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97EA1"/>
    <w:multiLevelType w:val="hybridMultilevel"/>
    <w:tmpl w:val="6F523AE2"/>
    <w:lvl w:ilvl="0" w:tplc="0419000F">
      <w:start w:val="1"/>
      <w:numFmt w:val="decimal"/>
      <w:lvlText w:val="%1."/>
      <w:lvlJc w:val="left"/>
      <w:pPr>
        <w:ind w:left="47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4" w:hanging="180"/>
      </w:pPr>
      <w:rPr>
        <w:rFonts w:cs="Times New Roman"/>
      </w:rPr>
    </w:lvl>
  </w:abstractNum>
  <w:abstractNum w:abstractNumId="3" w15:restartNumberingAfterBreak="0">
    <w:nsid w:val="0A481296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" w15:restartNumberingAfterBreak="0">
    <w:nsid w:val="0C622C6D"/>
    <w:multiLevelType w:val="multilevel"/>
    <w:tmpl w:val="40A674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6085F4F"/>
    <w:multiLevelType w:val="hybridMultilevel"/>
    <w:tmpl w:val="30EA10D4"/>
    <w:lvl w:ilvl="0" w:tplc="78420B06">
      <w:start w:val="2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6" w15:restartNumberingAfterBreak="0">
    <w:nsid w:val="16CA7243"/>
    <w:multiLevelType w:val="multilevel"/>
    <w:tmpl w:val="887C86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B5837"/>
    <w:multiLevelType w:val="multilevel"/>
    <w:tmpl w:val="F88826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42E64"/>
    <w:multiLevelType w:val="hybridMultilevel"/>
    <w:tmpl w:val="7228E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44180"/>
    <w:multiLevelType w:val="multilevel"/>
    <w:tmpl w:val="2CAC2A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3D44252"/>
    <w:multiLevelType w:val="hybridMultilevel"/>
    <w:tmpl w:val="BBAAE0E6"/>
    <w:lvl w:ilvl="0" w:tplc="6DA031FC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51021EA"/>
    <w:multiLevelType w:val="hybridMultilevel"/>
    <w:tmpl w:val="CB7C0B1C"/>
    <w:lvl w:ilvl="0" w:tplc="99FE1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05ADA"/>
    <w:multiLevelType w:val="multilevel"/>
    <w:tmpl w:val="CDE8DBF8"/>
    <w:lvl w:ilvl="0">
      <w:start w:val="1"/>
      <w:numFmt w:val="decimal"/>
      <w:lvlText w:val="Тем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№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Ответ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none"/>
      <w:lvlText w:val="Комментарий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299033EF"/>
    <w:multiLevelType w:val="hybridMultilevel"/>
    <w:tmpl w:val="42B44030"/>
    <w:lvl w:ilvl="0" w:tplc="3A02B42A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FB39D0"/>
    <w:multiLevelType w:val="multilevel"/>
    <w:tmpl w:val="56BE23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2BE110C4"/>
    <w:multiLevelType w:val="hybridMultilevel"/>
    <w:tmpl w:val="99B892BE"/>
    <w:lvl w:ilvl="0" w:tplc="067AB5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EA15E0"/>
    <w:multiLevelType w:val="hybridMultilevel"/>
    <w:tmpl w:val="1EC855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63C0A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18" w15:restartNumberingAfterBreak="0">
    <w:nsid w:val="30FD2577"/>
    <w:multiLevelType w:val="multilevel"/>
    <w:tmpl w:val="EC3685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32260BF7"/>
    <w:multiLevelType w:val="multilevel"/>
    <w:tmpl w:val="4B4E7A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36494D56"/>
    <w:multiLevelType w:val="multilevel"/>
    <w:tmpl w:val="47A4D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38B530C2"/>
    <w:multiLevelType w:val="multilevel"/>
    <w:tmpl w:val="59683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BA43E44"/>
    <w:multiLevelType w:val="multilevel"/>
    <w:tmpl w:val="0992A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aps w:val="0"/>
        <w:strike w:val="0"/>
        <w:dstrike w:val="0"/>
        <w:shadow w:val="0"/>
        <w:emboss w:val="0"/>
        <w:imprint w:val="0"/>
        <w:vanish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D8019A4"/>
    <w:multiLevelType w:val="hybridMultilevel"/>
    <w:tmpl w:val="AEAA1AE4"/>
    <w:lvl w:ilvl="0" w:tplc="AEDCB11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5C3ED3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25" w15:restartNumberingAfterBreak="0">
    <w:nsid w:val="410B09F8"/>
    <w:multiLevelType w:val="hybridMultilevel"/>
    <w:tmpl w:val="E89A16D0"/>
    <w:lvl w:ilvl="0" w:tplc="125EE8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3D5CE8"/>
    <w:multiLevelType w:val="multilevel"/>
    <w:tmpl w:val="E39C59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445234F7"/>
    <w:multiLevelType w:val="hybridMultilevel"/>
    <w:tmpl w:val="59440EB6"/>
    <w:lvl w:ilvl="0" w:tplc="95F2E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9852E9E"/>
    <w:multiLevelType w:val="hybridMultilevel"/>
    <w:tmpl w:val="43D48424"/>
    <w:lvl w:ilvl="0" w:tplc="C2AE126E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iCs w:val="0"/>
        <w:caps w:val="0"/>
        <w:strike w:val="0"/>
        <w:dstrike w:val="0"/>
        <w:shadow w:val="0"/>
        <w:emboss w:val="0"/>
        <w:imprint w:val="0"/>
        <w:vanish w:val="0"/>
        <w:sz w:val="24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C6A3173"/>
    <w:multiLevelType w:val="hybridMultilevel"/>
    <w:tmpl w:val="45A671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F91373"/>
    <w:multiLevelType w:val="multilevel"/>
    <w:tmpl w:val="0992A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aps w:val="0"/>
        <w:strike w:val="0"/>
        <w:dstrike w:val="0"/>
        <w:shadow w:val="0"/>
        <w:emboss w:val="0"/>
        <w:imprint w:val="0"/>
        <w:vanish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0186717"/>
    <w:multiLevelType w:val="multilevel"/>
    <w:tmpl w:val="5CBE53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52EB5919"/>
    <w:multiLevelType w:val="hybridMultilevel"/>
    <w:tmpl w:val="79622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BB4840"/>
    <w:multiLevelType w:val="multilevel"/>
    <w:tmpl w:val="B3F67876"/>
    <w:lvl w:ilvl="0">
      <w:start w:val="1"/>
      <w:numFmt w:val="decimal"/>
      <w:pStyle w:val="a0"/>
      <w:lvlText w:val="Тем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№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Ответ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none"/>
      <w:lvlText w:val="Комментарий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5CF60C18"/>
    <w:multiLevelType w:val="multilevel"/>
    <w:tmpl w:val="37CA8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8A3E40"/>
    <w:multiLevelType w:val="multilevel"/>
    <w:tmpl w:val="BD4457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5FF17DB0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37" w15:restartNumberingAfterBreak="0">
    <w:nsid w:val="700138C8"/>
    <w:multiLevelType w:val="hybridMultilevel"/>
    <w:tmpl w:val="F1E2027A"/>
    <w:lvl w:ilvl="0" w:tplc="5F3E5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3964FE"/>
    <w:multiLevelType w:val="multilevel"/>
    <w:tmpl w:val="6352BD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745416A2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0" w15:restartNumberingAfterBreak="0">
    <w:nsid w:val="7660200C"/>
    <w:multiLevelType w:val="hybridMultilevel"/>
    <w:tmpl w:val="7FA67C8C"/>
    <w:lvl w:ilvl="0" w:tplc="A0F0B7D2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E04FA7"/>
    <w:multiLevelType w:val="hybridMultilevel"/>
    <w:tmpl w:val="3AA4F5EE"/>
    <w:lvl w:ilvl="0" w:tplc="B9BE1E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263D1C"/>
    <w:multiLevelType w:val="hybridMultilevel"/>
    <w:tmpl w:val="A698B86A"/>
    <w:lvl w:ilvl="0" w:tplc="1E4A798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3" w15:restartNumberingAfterBreak="0">
    <w:nsid w:val="77B76848"/>
    <w:multiLevelType w:val="hybridMultilevel"/>
    <w:tmpl w:val="4066D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777C72"/>
    <w:multiLevelType w:val="multilevel"/>
    <w:tmpl w:val="EC1CA6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7DEF13C5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6" w15:restartNumberingAfterBreak="0">
    <w:nsid w:val="7ECD5125"/>
    <w:multiLevelType w:val="multilevel"/>
    <w:tmpl w:val="6CA0A3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21349492">
    <w:abstractNumId w:val="1"/>
  </w:num>
  <w:num w:numId="2" w16cid:durableId="144132725">
    <w:abstractNumId w:val="13"/>
  </w:num>
  <w:num w:numId="3" w16cid:durableId="1350569591">
    <w:abstractNumId w:val="2"/>
  </w:num>
  <w:num w:numId="4" w16cid:durableId="819269800">
    <w:abstractNumId w:val="10"/>
  </w:num>
  <w:num w:numId="5" w16cid:durableId="1418870557">
    <w:abstractNumId w:val="5"/>
  </w:num>
  <w:num w:numId="6" w16cid:durableId="1117599908">
    <w:abstractNumId w:val="40"/>
  </w:num>
  <w:num w:numId="7" w16cid:durableId="508178669">
    <w:abstractNumId w:val="28"/>
  </w:num>
  <w:num w:numId="8" w16cid:durableId="938561563">
    <w:abstractNumId w:val="23"/>
  </w:num>
  <w:num w:numId="9" w16cid:durableId="1529677375">
    <w:abstractNumId w:val="29"/>
  </w:num>
  <w:num w:numId="10" w16cid:durableId="1391464589">
    <w:abstractNumId w:val="0"/>
  </w:num>
  <w:num w:numId="11" w16cid:durableId="1767114457">
    <w:abstractNumId w:val="12"/>
  </w:num>
  <w:num w:numId="12" w16cid:durableId="128481151">
    <w:abstractNumId w:val="33"/>
  </w:num>
  <w:num w:numId="13" w16cid:durableId="1764646557">
    <w:abstractNumId w:val="42"/>
  </w:num>
  <w:num w:numId="14" w16cid:durableId="1656912425">
    <w:abstractNumId w:val="37"/>
  </w:num>
  <w:num w:numId="15" w16cid:durableId="1041369034">
    <w:abstractNumId w:val="27"/>
  </w:num>
  <w:num w:numId="16" w16cid:durableId="2110270231">
    <w:abstractNumId w:val="39"/>
  </w:num>
  <w:num w:numId="17" w16cid:durableId="1391926799">
    <w:abstractNumId w:val="21"/>
  </w:num>
  <w:num w:numId="18" w16cid:durableId="1122458498">
    <w:abstractNumId w:val="28"/>
  </w:num>
  <w:num w:numId="19" w16cid:durableId="1189949655">
    <w:abstractNumId w:val="22"/>
  </w:num>
  <w:num w:numId="20" w16cid:durableId="1878277125">
    <w:abstractNumId w:val="30"/>
  </w:num>
  <w:num w:numId="21" w16cid:durableId="1657567174">
    <w:abstractNumId w:val="45"/>
  </w:num>
  <w:num w:numId="22" w16cid:durableId="1301808504">
    <w:abstractNumId w:val="17"/>
  </w:num>
  <w:num w:numId="23" w16cid:durableId="478424453">
    <w:abstractNumId w:val="3"/>
  </w:num>
  <w:num w:numId="24" w16cid:durableId="507449367">
    <w:abstractNumId w:val="24"/>
  </w:num>
  <w:num w:numId="25" w16cid:durableId="247810173">
    <w:abstractNumId w:val="36"/>
  </w:num>
  <w:num w:numId="26" w16cid:durableId="957182272">
    <w:abstractNumId w:val="28"/>
  </w:num>
  <w:num w:numId="27" w16cid:durableId="602373977">
    <w:abstractNumId w:val="32"/>
  </w:num>
  <w:num w:numId="28" w16cid:durableId="200947285">
    <w:abstractNumId w:val="8"/>
  </w:num>
  <w:num w:numId="29" w16cid:durableId="1495149987">
    <w:abstractNumId w:val="6"/>
  </w:num>
  <w:num w:numId="30" w16cid:durableId="1723359020">
    <w:abstractNumId w:val="7"/>
  </w:num>
  <w:num w:numId="31" w16cid:durableId="2073238030">
    <w:abstractNumId w:val="34"/>
  </w:num>
  <w:num w:numId="32" w16cid:durableId="759762598">
    <w:abstractNumId w:val="15"/>
  </w:num>
  <w:num w:numId="33" w16cid:durableId="514920971">
    <w:abstractNumId w:val="31"/>
  </w:num>
  <w:num w:numId="34" w16cid:durableId="1968001693">
    <w:abstractNumId w:val="14"/>
  </w:num>
  <w:num w:numId="35" w16cid:durableId="721518320">
    <w:abstractNumId w:val="38"/>
  </w:num>
  <w:num w:numId="36" w16cid:durableId="222912106">
    <w:abstractNumId w:val="4"/>
  </w:num>
  <w:num w:numId="37" w16cid:durableId="2116248577">
    <w:abstractNumId w:val="11"/>
  </w:num>
  <w:num w:numId="38" w16cid:durableId="1439063904">
    <w:abstractNumId w:val="43"/>
  </w:num>
  <w:num w:numId="39" w16cid:durableId="1938168561">
    <w:abstractNumId w:val="41"/>
  </w:num>
  <w:num w:numId="40" w16cid:durableId="2030981173">
    <w:abstractNumId w:val="25"/>
  </w:num>
  <w:num w:numId="41" w16cid:durableId="450513234">
    <w:abstractNumId w:val="16"/>
  </w:num>
  <w:num w:numId="42" w16cid:durableId="1387535537">
    <w:abstractNumId w:val="20"/>
  </w:num>
  <w:num w:numId="43" w16cid:durableId="123355292">
    <w:abstractNumId w:val="35"/>
  </w:num>
  <w:num w:numId="44" w16cid:durableId="1481068934">
    <w:abstractNumId w:val="26"/>
  </w:num>
  <w:num w:numId="45" w16cid:durableId="1939288952">
    <w:abstractNumId w:val="9"/>
  </w:num>
  <w:num w:numId="46" w16cid:durableId="586037350">
    <w:abstractNumId w:val="46"/>
  </w:num>
  <w:num w:numId="47" w16cid:durableId="1537310404">
    <w:abstractNumId w:val="19"/>
  </w:num>
  <w:num w:numId="48" w16cid:durableId="33625064">
    <w:abstractNumId w:val="44"/>
  </w:num>
  <w:num w:numId="49" w16cid:durableId="71011028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708"/>
  <w:drawingGridHorizontalSpacing w:val="5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2AE6"/>
    <w:rsid w:val="00006242"/>
    <w:rsid w:val="00012778"/>
    <w:rsid w:val="00016EB2"/>
    <w:rsid w:val="000173E0"/>
    <w:rsid w:val="000241B2"/>
    <w:rsid w:val="000340DD"/>
    <w:rsid w:val="00034250"/>
    <w:rsid w:val="00041285"/>
    <w:rsid w:val="00041984"/>
    <w:rsid w:val="00044DAD"/>
    <w:rsid w:val="000525A9"/>
    <w:rsid w:val="00053B05"/>
    <w:rsid w:val="0006568D"/>
    <w:rsid w:val="0006612B"/>
    <w:rsid w:val="000715D3"/>
    <w:rsid w:val="00080766"/>
    <w:rsid w:val="000918E0"/>
    <w:rsid w:val="00092FB4"/>
    <w:rsid w:val="000A6C55"/>
    <w:rsid w:val="000B132B"/>
    <w:rsid w:val="000B58CD"/>
    <w:rsid w:val="000B6F8F"/>
    <w:rsid w:val="000C0AC2"/>
    <w:rsid w:val="000C467F"/>
    <w:rsid w:val="000C46C8"/>
    <w:rsid w:val="000D44E8"/>
    <w:rsid w:val="000E099B"/>
    <w:rsid w:val="000F1F04"/>
    <w:rsid w:val="000F251B"/>
    <w:rsid w:val="000F6212"/>
    <w:rsid w:val="00110589"/>
    <w:rsid w:val="001162D9"/>
    <w:rsid w:val="001240E1"/>
    <w:rsid w:val="0012732E"/>
    <w:rsid w:val="00134972"/>
    <w:rsid w:val="00134BF9"/>
    <w:rsid w:val="00140C74"/>
    <w:rsid w:val="00145218"/>
    <w:rsid w:val="00147B65"/>
    <w:rsid w:val="00152D7E"/>
    <w:rsid w:val="00154AD0"/>
    <w:rsid w:val="0016030C"/>
    <w:rsid w:val="001617B1"/>
    <w:rsid w:val="00167E0C"/>
    <w:rsid w:val="00174C81"/>
    <w:rsid w:val="001756A4"/>
    <w:rsid w:val="001764E1"/>
    <w:rsid w:val="0018056F"/>
    <w:rsid w:val="00180F53"/>
    <w:rsid w:val="00192586"/>
    <w:rsid w:val="001A028E"/>
    <w:rsid w:val="001A6B81"/>
    <w:rsid w:val="001B373A"/>
    <w:rsid w:val="001B767A"/>
    <w:rsid w:val="001C0EA5"/>
    <w:rsid w:val="001C1E58"/>
    <w:rsid w:val="001C208E"/>
    <w:rsid w:val="001C38B8"/>
    <w:rsid w:val="001D643C"/>
    <w:rsid w:val="001E0558"/>
    <w:rsid w:val="001E51BD"/>
    <w:rsid w:val="001F6914"/>
    <w:rsid w:val="00206F09"/>
    <w:rsid w:val="00207B44"/>
    <w:rsid w:val="002149F7"/>
    <w:rsid w:val="00220A10"/>
    <w:rsid w:val="0022119E"/>
    <w:rsid w:val="00222A37"/>
    <w:rsid w:val="002248FA"/>
    <w:rsid w:val="0023308D"/>
    <w:rsid w:val="002352F5"/>
    <w:rsid w:val="002376A1"/>
    <w:rsid w:val="00245057"/>
    <w:rsid w:val="00246852"/>
    <w:rsid w:val="00246D31"/>
    <w:rsid w:val="00250E99"/>
    <w:rsid w:val="002516A3"/>
    <w:rsid w:val="00260FEC"/>
    <w:rsid w:val="00262DA6"/>
    <w:rsid w:val="00265F19"/>
    <w:rsid w:val="00272C93"/>
    <w:rsid w:val="00282D88"/>
    <w:rsid w:val="002843BC"/>
    <w:rsid w:val="002855C3"/>
    <w:rsid w:val="00290815"/>
    <w:rsid w:val="002938C1"/>
    <w:rsid w:val="002A24EF"/>
    <w:rsid w:val="002A2AE6"/>
    <w:rsid w:val="002A4758"/>
    <w:rsid w:val="002A767D"/>
    <w:rsid w:val="002D4EE7"/>
    <w:rsid w:val="002F0A58"/>
    <w:rsid w:val="00310D3E"/>
    <w:rsid w:val="00310DC2"/>
    <w:rsid w:val="003133B2"/>
    <w:rsid w:val="0031744C"/>
    <w:rsid w:val="003179C1"/>
    <w:rsid w:val="00324F67"/>
    <w:rsid w:val="003405EB"/>
    <w:rsid w:val="00343125"/>
    <w:rsid w:val="00346C0E"/>
    <w:rsid w:val="003631A0"/>
    <w:rsid w:val="003632F2"/>
    <w:rsid w:val="00365410"/>
    <w:rsid w:val="00367EFB"/>
    <w:rsid w:val="00373B20"/>
    <w:rsid w:val="00375C29"/>
    <w:rsid w:val="003770EA"/>
    <w:rsid w:val="003772F8"/>
    <w:rsid w:val="00383D83"/>
    <w:rsid w:val="0039279F"/>
    <w:rsid w:val="00393875"/>
    <w:rsid w:val="00397A3B"/>
    <w:rsid w:val="00397F28"/>
    <w:rsid w:val="003A0EFF"/>
    <w:rsid w:val="003A76AC"/>
    <w:rsid w:val="003B2337"/>
    <w:rsid w:val="003C43CF"/>
    <w:rsid w:val="003C69E1"/>
    <w:rsid w:val="003D1435"/>
    <w:rsid w:val="003D65F6"/>
    <w:rsid w:val="003E3A64"/>
    <w:rsid w:val="003E71E0"/>
    <w:rsid w:val="003F0C37"/>
    <w:rsid w:val="00407612"/>
    <w:rsid w:val="0041076F"/>
    <w:rsid w:val="004135A2"/>
    <w:rsid w:val="00415413"/>
    <w:rsid w:val="00425C5C"/>
    <w:rsid w:val="00427FD5"/>
    <w:rsid w:val="004328A9"/>
    <w:rsid w:val="00433FE5"/>
    <w:rsid w:val="00444B4A"/>
    <w:rsid w:val="004516E8"/>
    <w:rsid w:val="00451725"/>
    <w:rsid w:val="00451C2D"/>
    <w:rsid w:val="0045423C"/>
    <w:rsid w:val="004559A8"/>
    <w:rsid w:val="004564CD"/>
    <w:rsid w:val="00485F62"/>
    <w:rsid w:val="00487A15"/>
    <w:rsid w:val="004A28FB"/>
    <w:rsid w:val="004A2F61"/>
    <w:rsid w:val="004A366F"/>
    <w:rsid w:val="004A57EA"/>
    <w:rsid w:val="004A74AB"/>
    <w:rsid w:val="004B1758"/>
    <w:rsid w:val="004B5F37"/>
    <w:rsid w:val="004B7C2C"/>
    <w:rsid w:val="004C51FB"/>
    <w:rsid w:val="004C5305"/>
    <w:rsid w:val="004C6186"/>
    <w:rsid w:val="004C725E"/>
    <w:rsid w:val="004D10EC"/>
    <w:rsid w:val="004D2FB0"/>
    <w:rsid w:val="004D460B"/>
    <w:rsid w:val="004E053D"/>
    <w:rsid w:val="004E163D"/>
    <w:rsid w:val="004E2B80"/>
    <w:rsid w:val="004E7F46"/>
    <w:rsid w:val="004F64D8"/>
    <w:rsid w:val="005008A4"/>
    <w:rsid w:val="00502498"/>
    <w:rsid w:val="00503D7D"/>
    <w:rsid w:val="005062B7"/>
    <w:rsid w:val="00515D40"/>
    <w:rsid w:val="005168DB"/>
    <w:rsid w:val="00520A1E"/>
    <w:rsid w:val="00520D34"/>
    <w:rsid w:val="00523CBD"/>
    <w:rsid w:val="0053314A"/>
    <w:rsid w:val="005373F2"/>
    <w:rsid w:val="0054295E"/>
    <w:rsid w:val="00547E22"/>
    <w:rsid w:val="00553980"/>
    <w:rsid w:val="00554502"/>
    <w:rsid w:val="00562DDA"/>
    <w:rsid w:val="00564FB7"/>
    <w:rsid w:val="00571953"/>
    <w:rsid w:val="00571B0E"/>
    <w:rsid w:val="00573F77"/>
    <w:rsid w:val="00576397"/>
    <w:rsid w:val="005829E0"/>
    <w:rsid w:val="005848A5"/>
    <w:rsid w:val="005A7163"/>
    <w:rsid w:val="005A773F"/>
    <w:rsid w:val="005C190E"/>
    <w:rsid w:val="005D1400"/>
    <w:rsid w:val="005D4F09"/>
    <w:rsid w:val="005E23C9"/>
    <w:rsid w:val="005E2D4D"/>
    <w:rsid w:val="005F2FB6"/>
    <w:rsid w:val="00600483"/>
    <w:rsid w:val="00602E46"/>
    <w:rsid w:val="00605D75"/>
    <w:rsid w:val="00611B45"/>
    <w:rsid w:val="00621D9A"/>
    <w:rsid w:val="00624C07"/>
    <w:rsid w:val="00630A3D"/>
    <w:rsid w:val="00650EF5"/>
    <w:rsid w:val="006554C7"/>
    <w:rsid w:val="00670CE6"/>
    <w:rsid w:val="00670EF6"/>
    <w:rsid w:val="00676131"/>
    <w:rsid w:val="006867F1"/>
    <w:rsid w:val="00687772"/>
    <w:rsid w:val="0069518C"/>
    <w:rsid w:val="006B6963"/>
    <w:rsid w:val="006C3035"/>
    <w:rsid w:val="006D3281"/>
    <w:rsid w:val="006D4F40"/>
    <w:rsid w:val="006D5C50"/>
    <w:rsid w:val="006D6906"/>
    <w:rsid w:val="006E0BA1"/>
    <w:rsid w:val="006E1CFD"/>
    <w:rsid w:val="006F5F40"/>
    <w:rsid w:val="00701194"/>
    <w:rsid w:val="00701C22"/>
    <w:rsid w:val="00712549"/>
    <w:rsid w:val="0071336F"/>
    <w:rsid w:val="007328C2"/>
    <w:rsid w:val="007424A8"/>
    <w:rsid w:val="00742D8F"/>
    <w:rsid w:val="00750AA6"/>
    <w:rsid w:val="00756469"/>
    <w:rsid w:val="0076044A"/>
    <w:rsid w:val="0076738A"/>
    <w:rsid w:val="00784F6E"/>
    <w:rsid w:val="00786B05"/>
    <w:rsid w:val="00790ACB"/>
    <w:rsid w:val="007978F5"/>
    <w:rsid w:val="007A5624"/>
    <w:rsid w:val="007A7A9C"/>
    <w:rsid w:val="007B305D"/>
    <w:rsid w:val="007B7E66"/>
    <w:rsid w:val="007F4D6B"/>
    <w:rsid w:val="007F7D32"/>
    <w:rsid w:val="00802A64"/>
    <w:rsid w:val="00815188"/>
    <w:rsid w:val="00822B2F"/>
    <w:rsid w:val="00823080"/>
    <w:rsid w:val="0083058E"/>
    <w:rsid w:val="008460BC"/>
    <w:rsid w:val="00853CD5"/>
    <w:rsid w:val="00857865"/>
    <w:rsid w:val="00864528"/>
    <w:rsid w:val="00864B3A"/>
    <w:rsid w:val="008667FC"/>
    <w:rsid w:val="00867CBA"/>
    <w:rsid w:val="00870B0C"/>
    <w:rsid w:val="00880AEF"/>
    <w:rsid w:val="00887038"/>
    <w:rsid w:val="00891B12"/>
    <w:rsid w:val="00897173"/>
    <w:rsid w:val="008B10E7"/>
    <w:rsid w:val="008C1B60"/>
    <w:rsid w:val="008D2EE3"/>
    <w:rsid w:val="008D77A5"/>
    <w:rsid w:val="008E2344"/>
    <w:rsid w:val="008E68AD"/>
    <w:rsid w:val="008F3B69"/>
    <w:rsid w:val="008F3BE2"/>
    <w:rsid w:val="008F43C6"/>
    <w:rsid w:val="008F7890"/>
    <w:rsid w:val="00906283"/>
    <w:rsid w:val="00917E3A"/>
    <w:rsid w:val="00917F24"/>
    <w:rsid w:val="0092033B"/>
    <w:rsid w:val="009274F4"/>
    <w:rsid w:val="0093450C"/>
    <w:rsid w:val="00934EF7"/>
    <w:rsid w:val="00936EEA"/>
    <w:rsid w:val="00942F19"/>
    <w:rsid w:val="009500D4"/>
    <w:rsid w:val="00962212"/>
    <w:rsid w:val="00962B0C"/>
    <w:rsid w:val="009669EB"/>
    <w:rsid w:val="00972EB7"/>
    <w:rsid w:val="0098132B"/>
    <w:rsid w:val="0099100A"/>
    <w:rsid w:val="00997C6D"/>
    <w:rsid w:val="009B156B"/>
    <w:rsid w:val="009B5D6A"/>
    <w:rsid w:val="009C0145"/>
    <w:rsid w:val="009C1117"/>
    <w:rsid w:val="009D40C4"/>
    <w:rsid w:val="009D55CB"/>
    <w:rsid w:val="009E3E1A"/>
    <w:rsid w:val="009E6BD5"/>
    <w:rsid w:val="009E6F5B"/>
    <w:rsid w:val="009E7B20"/>
    <w:rsid w:val="009F4A9B"/>
    <w:rsid w:val="00A00C84"/>
    <w:rsid w:val="00A036D8"/>
    <w:rsid w:val="00A077C7"/>
    <w:rsid w:val="00A15E97"/>
    <w:rsid w:val="00A245C3"/>
    <w:rsid w:val="00A3139D"/>
    <w:rsid w:val="00A32133"/>
    <w:rsid w:val="00A4191B"/>
    <w:rsid w:val="00A469E6"/>
    <w:rsid w:val="00A478DB"/>
    <w:rsid w:val="00A522A7"/>
    <w:rsid w:val="00A532F6"/>
    <w:rsid w:val="00A56243"/>
    <w:rsid w:val="00A575C3"/>
    <w:rsid w:val="00A63335"/>
    <w:rsid w:val="00A63845"/>
    <w:rsid w:val="00A64262"/>
    <w:rsid w:val="00A715DA"/>
    <w:rsid w:val="00A71A42"/>
    <w:rsid w:val="00A81E78"/>
    <w:rsid w:val="00A835D3"/>
    <w:rsid w:val="00A83DD5"/>
    <w:rsid w:val="00AA635A"/>
    <w:rsid w:val="00AA7CA5"/>
    <w:rsid w:val="00AB0F89"/>
    <w:rsid w:val="00AC18B6"/>
    <w:rsid w:val="00AC2702"/>
    <w:rsid w:val="00AC64F2"/>
    <w:rsid w:val="00AD4686"/>
    <w:rsid w:val="00AE6F99"/>
    <w:rsid w:val="00AF0800"/>
    <w:rsid w:val="00AF0D7F"/>
    <w:rsid w:val="00AF14B5"/>
    <w:rsid w:val="00AF5ED3"/>
    <w:rsid w:val="00AF6810"/>
    <w:rsid w:val="00B046C0"/>
    <w:rsid w:val="00B15FDE"/>
    <w:rsid w:val="00B175A8"/>
    <w:rsid w:val="00B24E50"/>
    <w:rsid w:val="00B25FD4"/>
    <w:rsid w:val="00B35926"/>
    <w:rsid w:val="00B360E9"/>
    <w:rsid w:val="00B43792"/>
    <w:rsid w:val="00B468AB"/>
    <w:rsid w:val="00B51EF9"/>
    <w:rsid w:val="00B53B2F"/>
    <w:rsid w:val="00B56773"/>
    <w:rsid w:val="00B61F19"/>
    <w:rsid w:val="00B63689"/>
    <w:rsid w:val="00B67B8E"/>
    <w:rsid w:val="00B73946"/>
    <w:rsid w:val="00B858C7"/>
    <w:rsid w:val="00BA2392"/>
    <w:rsid w:val="00BA3089"/>
    <w:rsid w:val="00BA4302"/>
    <w:rsid w:val="00BB1459"/>
    <w:rsid w:val="00BB3D67"/>
    <w:rsid w:val="00BC434F"/>
    <w:rsid w:val="00BC5968"/>
    <w:rsid w:val="00BD1E15"/>
    <w:rsid w:val="00BD49E8"/>
    <w:rsid w:val="00BD50F7"/>
    <w:rsid w:val="00BE0984"/>
    <w:rsid w:val="00BF3AA7"/>
    <w:rsid w:val="00C002A4"/>
    <w:rsid w:val="00C01819"/>
    <w:rsid w:val="00C10EB5"/>
    <w:rsid w:val="00C17DE1"/>
    <w:rsid w:val="00C27731"/>
    <w:rsid w:val="00C34C17"/>
    <w:rsid w:val="00C36376"/>
    <w:rsid w:val="00C36C0A"/>
    <w:rsid w:val="00C40EB8"/>
    <w:rsid w:val="00C44DF9"/>
    <w:rsid w:val="00C4740F"/>
    <w:rsid w:val="00C62E07"/>
    <w:rsid w:val="00C72430"/>
    <w:rsid w:val="00C751F9"/>
    <w:rsid w:val="00C8078F"/>
    <w:rsid w:val="00C813F4"/>
    <w:rsid w:val="00C85246"/>
    <w:rsid w:val="00CA6C6F"/>
    <w:rsid w:val="00CB1136"/>
    <w:rsid w:val="00CB5169"/>
    <w:rsid w:val="00CC781E"/>
    <w:rsid w:val="00CC78DF"/>
    <w:rsid w:val="00CD1A85"/>
    <w:rsid w:val="00CE7EB7"/>
    <w:rsid w:val="00CF0357"/>
    <w:rsid w:val="00D06D35"/>
    <w:rsid w:val="00D11076"/>
    <w:rsid w:val="00D1474F"/>
    <w:rsid w:val="00D176BB"/>
    <w:rsid w:val="00D17BF3"/>
    <w:rsid w:val="00D20DA3"/>
    <w:rsid w:val="00D22320"/>
    <w:rsid w:val="00D24096"/>
    <w:rsid w:val="00D279D5"/>
    <w:rsid w:val="00D30CD9"/>
    <w:rsid w:val="00D35E56"/>
    <w:rsid w:val="00D516F6"/>
    <w:rsid w:val="00D525B7"/>
    <w:rsid w:val="00D55BCB"/>
    <w:rsid w:val="00D72763"/>
    <w:rsid w:val="00D73069"/>
    <w:rsid w:val="00D7599F"/>
    <w:rsid w:val="00D76DF4"/>
    <w:rsid w:val="00D8650C"/>
    <w:rsid w:val="00DA680B"/>
    <w:rsid w:val="00DA787F"/>
    <w:rsid w:val="00DB16DD"/>
    <w:rsid w:val="00DC193A"/>
    <w:rsid w:val="00DC229D"/>
    <w:rsid w:val="00DC66B5"/>
    <w:rsid w:val="00DD040E"/>
    <w:rsid w:val="00DD6E93"/>
    <w:rsid w:val="00DE19F7"/>
    <w:rsid w:val="00DE2BA0"/>
    <w:rsid w:val="00DE410E"/>
    <w:rsid w:val="00DF5451"/>
    <w:rsid w:val="00E02199"/>
    <w:rsid w:val="00E06B23"/>
    <w:rsid w:val="00E12CDF"/>
    <w:rsid w:val="00E2167A"/>
    <w:rsid w:val="00E347FB"/>
    <w:rsid w:val="00E37E14"/>
    <w:rsid w:val="00E51633"/>
    <w:rsid w:val="00E613C2"/>
    <w:rsid w:val="00E64290"/>
    <w:rsid w:val="00E64A36"/>
    <w:rsid w:val="00E720AE"/>
    <w:rsid w:val="00E811A7"/>
    <w:rsid w:val="00E829F6"/>
    <w:rsid w:val="00E952BF"/>
    <w:rsid w:val="00EA0F47"/>
    <w:rsid w:val="00EA1877"/>
    <w:rsid w:val="00EB3F16"/>
    <w:rsid w:val="00EC6337"/>
    <w:rsid w:val="00ED5975"/>
    <w:rsid w:val="00EF264E"/>
    <w:rsid w:val="00F049A8"/>
    <w:rsid w:val="00F121AD"/>
    <w:rsid w:val="00F1488C"/>
    <w:rsid w:val="00F279A3"/>
    <w:rsid w:val="00F32C76"/>
    <w:rsid w:val="00F476A0"/>
    <w:rsid w:val="00F47C76"/>
    <w:rsid w:val="00F5131E"/>
    <w:rsid w:val="00F53E3C"/>
    <w:rsid w:val="00F55C8C"/>
    <w:rsid w:val="00F67059"/>
    <w:rsid w:val="00F736D7"/>
    <w:rsid w:val="00F81DC6"/>
    <w:rsid w:val="00F82404"/>
    <w:rsid w:val="00F8565C"/>
    <w:rsid w:val="00F87A02"/>
    <w:rsid w:val="00F9084D"/>
    <w:rsid w:val="00F91DB4"/>
    <w:rsid w:val="00F9665F"/>
    <w:rsid w:val="00FB0B1E"/>
    <w:rsid w:val="00FC73BE"/>
    <w:rsid w:val="00FD138A"/>
    <w:rsid w:val="00FD7327"/>
    <w:rsid w:val="00FD78F2"/>
    <w:rsid w:val="00FE2A7E"/>
    <w:rsid w:val="00FE5125"/>
    <w:rsid w:val="00FE6954"/>
    <w:rsid w:val="00FE7084"/>
    <w:rsid w:val="00FF1281"/>
    <w:rsid w:val="00FF1360"/>
    <w:rsid w:val="00FF1BEB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A02EA"/>
  <w15:chartTrackingRefBased/>
  <w15:docId w15:val="{D10799CA-1F5D-476B-9FD0-1EE75CDC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3179C1"/>
    <w:pPr>
      <w:spacing w:before="240"/>
    </w:pPr>
    <w:rPr>
      <w:sz w:val="24"/>
      <w:szCs w:val="18"/>
    </w:rPr>
  </w:style>
  <w:style w:type="paragraph" w:styleId="1">
    <w:name w:val="heading 1"/>
    <w:basedOn w:val="a1"/>
    <w:next w:val="a1"/>
    <w:link w:val="10"/>
    <w:qFormat/>
    <w:rsid w:val="001D643C"/>
    <w:pPr>
      <w:keepNext/>
      <w:spacing w:before="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1D643C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1D643C"/>
    <w:pPr>
      <w:keepNext/>
      <w:suppressAutoHyphens/>
      <w:spacing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1"/>
    <w:next w:val="a1"/>
    <w:link w:val="40"/>
    <w:qFormat/>
    <w:rsid w:val="00154AD0"/>
    <w:pPr>
      <w:keepNext/>
      <w:keepLines/>
      <w:spacing w:before="280" w:after="80" w:line="276" w:lineRule="auto"/>
      <w:outlineLvl w:val="3"/>
    </w:pPr>
    <w:rPr>
      <w:rFonts w:ascii="Arial" w:hAnsi="Arial" w:cs="Arial"/>
      <w:color w:val="666666"/>
      <w:szCs w:val="24"/>
    </w:rPr>
  </w:style>
  <w:style w:type="paragraph" w:styleId="5">
    <w:name w:val="heading 5"/>
    <w:basedOn w:val="a1"/>
    <w:next w:val="a1"/>
    <w:link w:val="50"/>
    <w:qFormat/>
    <w:rsid w:val="00154AD0"/>
    <w:pPr>
      <w:keepNext/>
      <w:keepLines/>
      <w:spacing w:after="80" w:line="276" w:lineRule="auto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1"/>
    <w:next w:val="a1"/>
    <w:link w:val="60"/>
    <w:qFormat/>
    <w:rsid w:val="00154AD0"/>
    <w:pPr>
      <w:keepNext/>
      <w:keepLines/>
      <w:spacing w:after="80" w:line="276" w:lineRule="auto"/>
      <w:outlineLvl w:val="5"/>
    </w:pPr>
    <w:rPr>
      <w:rFonts w:ascii="Arial" w:hAnsi="Arial" w:cs="Arial"/>
      <w:i/>
      <w:iCs/>
      <w:color w:val="666666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sid w:val="002A2AE6"/>
    <w:rPr>
      <w:color w:val="0000FF"/>
      <w:u w:val="single"/>
    </w:rPr>
  </w:style>
  <w:style w:type="character" w:styleId="a6">
    <w:name w:val="FollowedHyperlink"/>
    <w:rsid w:val="00CC781E"/>
    <w:rPr>
      <w:color w:val="800080"/>
      <w:u w:val="single"/>
    </w:rPr>
  </w:style>
  <w:style w:type="paragraph" w:customStyle="1" w:styleId="a">
    <w:name w:val="Вопрос"/>
    <w:basedOn w:val="a1"/>
    <w:autoRedefine/>
    <w:rsid w:val="006D6906"/>
    <w:pPr>
      <w:keepLines/>
      <w:numPr>
        <w:numId w:val="7"/>
      </w:numPr>
      <w:spacing w:before="180"/>
      <w:ind w:left="357" w:hanging="357"/>
      <w:contextualSpacing/>
    </w:pPr>
    <w:rPr>
      <w:shd w:val="clear" w:color="auto" w:fill="FFFFFF"/>
    </w:rPr>
  </w:style>
  <w:style w:type="paragraph" w:customStyle="1" w:styleId="a7">
    <w:name w:val="Комментарий"/>
    <w:basedOn w:val="a1"/>
    <w:link w:val="a8"/>
    <w:autoRedefine/>
    <w:rsid w:val="003179C1"/>
    <w:pPr>
      <w:spacing w:before="0"/>
      <w:ind w:left="340" w:hanging="340"/>
    </w:pPr>
    <w:rPr>
      <w:bCs/>
      <w:szCs w:val="20"/>
    </w:rPr>
  </w:style>
  <w:style w:type="paragraph" w:customStyle="1" w:styleId="a9">
    <w:name w:val="Продолжение"/>
    <w:basedOn w:val="a1"/>
    <w:rsid w:val="001D643C"/>
    <w:pPr>
      <w:spacing w:before="0"/>
      <w:ind w:left="360"/>
    </w:pPr>
    <w:rPr>
      <w:szCs w:val="20"/>
    </w:rPr>
  </w:style>
  <w:style w:type="paragraph" w:customStyle="1" w:styleId="aa">
    <w:name w:val="Стихотворение"/>
    <w:basedOn w:val="a9"/>
    <w:autoRedefine/>
    <w:rsid w:val="001D643C"/>
    <w:pPr>
      <w:ind w:firstLine="360"/>
    </w:pPr>
    <w:rPr>
      <w:rFonts w:ascii="Arial" w:hAnsi="Arial"/>
    </w:rPr>
  </w:style>
  <w:style w:type="character" w:customStyle="1" w:styleId="10">
    <w:name w:val="Заголовок 1 Знак"/>
    <w:link w:val="1"/>
    <w:locked/>
    <w:rsid w:val="00154AD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locked/>
    <w:rsid w:val="00154AD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a8">
    <w:name w:val="Комментарий Знак"/>
    <w:link w:val="a7"/>
    <w:rsid w:val="003179C1"/>
    <w:rPr>
      <w:bCs/>
      <w:sz w:val="24"/>
    </w:rPr>
  </w:style>
  <w:style w:type="character" w:customStyle="1" w:styleId="30">
    <w:name w:val="Заголовок 3 Знак"/>
    <w:link w:val="3"/>
    <w:locked/>
    <w:rsid w:val="00154AD0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40">
    <w:name w:val="Заголовок 4 Знак"/>
    <w:link w:val="4"/>
    <w:semiHidden/>
    <w:locked/>
    <w:rsid w:val="00154AD0"/>
    <w:rPr>
      <w:rFonts w:ascii="Arial" w:hAnsi="Arial" w:cs="Arial"/>
      <w:color w:val="666666"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semiHidden/>
    <w:locked/>
    <w:rsid w:val="00154AD0"/>
    <w:rPr>
      <w:rFonts w:ascii="Arial" w:hAnsi="Arial" w:cs="Arial"/>
      <w:color w:val="666666"/>
      <w:sz w:val="22"/>
      <w:szCs w:val="22"/>
      <w:lang w:val="ru-RU" w:eastAsia="ru-RU" w:bidi="ar-SA"/>
    </w:rPr>
  </w:style>
  <w:style w:type="character" w:customStyle="1" w:styleId="60">
    <w:name w:val="Заголовок 6 Знак"/>
    <w:link w:val="6"/>
    <w:semiHidden/>
    <w:locked/>
    <w:rsid w:val="00154AD0"/>
    <w:rPr>
      <w:rFonts w:ascii="Arial" w:hAnsi="Arial" w:cs="Arial"/>
      <w:i/>
      <w:iCs/>
      <w:color w:val="666666"/>
      <w:sz w:val="22"/>
      <w:szCs w:val="22"/>
      <w:lang w:val="ru-RU" w:eastAsia="ru-RU" w:bidi="ar-SA"/>
    </w:rPr>
  </w:style>
  <w:style w:type="paragraph" w:customStyle="1" w:styleId="ab">
    <w:name w:val="Блиц"/>
    <w:basedOn w:val="a9"/>
    <w:rsid w:val="001D643C"/>
    <w:pPr>
      <w:ind w:left="714" w:hanging="357"/>
    </w:pPr>
  </w:style>
  <w:style w:type="paragraph" w:styleId="ac">
    <w:name w:val="Title"/>
    <w:basedOn w:val="a1"/>
    <w:link w:val="ad"/>
    <w:qFormat/>
    <w:rsid w:val="00154AD0"/>
    <w:pPr>
      <w:keepNext/>
      <w:keepLines/>
      <w:spacing w:before="0" w:after="60" w:line="276" w:lineRule="auto"/>
    </w:pPr>
    <w:rPr>
      <w:rFonts w:ascii="Arial" w:hAnsi="Arial" w:cs="Arial"/>
      <w:color w:val="000000"/>
      <w:sz w:val="52"/>
      <w:szCs w:val="52"/>
    </w:rPr>
  </w:style>
  <w:style w:type="character" w:customStyle="1" w:styleId="ad">
    <w:name w:val="Заголовок Знак"/>
    <w:link w:val="ac"/>
    <w:locked/>
    <w:rsid w:val="00154AD0"/>
    <w:rPr>
      <w:rFonts w:ascii="Arial" w:hAnsi="Arial" w:cs="Arial"/>
      <w:color w:val="000000"/>
      <w:sz w:val="52"/>
      <w:szCs w:val="52"/>
      <w:lang w:val="ru-RU" w:eastAsia="ru-RU" w:bidi="ar-SA"/>
    </w:rPr>
  </w:style>
  <w:style w:type="paragraph" w:styleId="ae">
    <w:name w:val="Subtitle"/>
    <w:basedOn w:val="a1"/>
    <w:link w:val="af"/>
    <w:qFormat/>
    <w:rsid w:val="00154AD0"/>
    <w:pPr>
      <w:keepNext/>
      <w:keepLines/>
      <w:spacing w:before="0" w:after="320" w:line="276" w:lineRule="auto"/>
    </w:pPr>
    <w:rPr>
      <w:rFonts w:ascii="Arial" w:hAnsi="Arial" w:cs="Arial"/>
      <w:color w:val="666666"/>
      <w:sz w:val="30"/>
      <w:szCs w:val="30"/>
    </w:rPr>
  </w:style>
  <w:style w:type="character" w:customStyle="1" w:styleId="af">
    <w:name w:val="Подзаголовок Знак"/>
    <w:link w:val="ae"/>
    <w:locked/>
    <w:rsid w:val="00154AD0"/>
    <w:rPr>
      <w:rFonts w:ascii="Arial" w:hAnsi="Arial" w:cs="Arial"/>
      <w:color w:val="666666"/>
      <w:sz w:val="30"/>
      <w:szCs w:val="30"/>
      <w:lang w:val="ru-RU" w:eastAsia="ru-RU" w:bidi="ar-SA"/>
    </w:rPr>
  </w:style>
  <w:style w:type="paragraph" w:customStyle="1" w:styleId="a0">
    <w:name w:val="СИ Список"/>
    <w:basedOn w:val="a1"/>
    <w:rsid w:val="001D643C"/>
    <w:pPr>
      <w:numPr>
        <w:numId w:val="12"/>
      </w:numPr>
    </w:pPr>
    <w:rPr>
      <w:szCs w:val="24"/>
    </w:rPr>
  </w:style>
  <w:style w:type="paragraph" w:styleId="af0">
    <w:name w:val="Normal (Web)"/>
    <w:basedOn w:val="a1"/>
    <w:uiPriority w:val="99"/>
    <w:rsid w:val="00621D9A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2376A1"/>
  </w:style>
  <w:style w:type="paragraph" w:customStyle="1" w:styleId="11">
    <w:name w:val="Обычный1"/>
    <w:rsid w:val="00891B12"/>
    <w:pPr>
      <w:spacing w:line="276" w:lineRule="auto"/>
      <w:contextualSpacing/>
    </w:pPr>
    <w:rPr>
      <w:rFonts w:ascii="Arial" w:hAnsi="Arial" w:cs="Arial"/>
      <w:sz w:val="22"/>
      <w:szCs w:val="22"/>
      <w:lang w:val="ru"/>
    </w:rPr>
  </w:style>
  <w:style w:type="character" w:styleId="af1">
    <w:name w:val="Unresolved Mention"/>
    <w:uiPriority w:val="99"/>
    <w:semiHidden/>
    <w:unhideWhenUsed/>
    <w:rsid w:val="00FC73BE"/>
    <w:rPr>
      <w:color w:val="605E5C"/>
      <w:shd w:val="clear" w:color="auto" w:fill="E1DFDD"/>
    </w:rPr>
  </w:style>
  <w:style w:type="paragraph" w:styleId="af2">
    <w:name w:val="List Paragraph"/>
    <w:basedOn w:val="a1"/>
    <w:uiPriority w:val="34"/>
    <w:qFormat/>
    <w:rsid w:val="004E2B80"/>
    <w:pPr>
      <w:spacing w:before="0"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D30CD9"/>
    <w:rPr>
      <w:color w:val="0000FF"/>
      <w:u w:val="single"/>
    </w:rPr>
  </w:style>
  <w:style w:type="paragraph" w:customStyle="1" w:styleId="12">
    <w:name w:val="Стиль1"/>
    <w:basedOn w:val="af3"/>
    <w:rsid w:val="00CD1A85"/>
    <w:pPr>
      <w:spacing w:before="0"/>
      <w:jc w:val="both"/>
    </w:pPr>
    <w:rPr>
      <w:rFonts w:ascii="Times New Roman" w:hAnsi="Times New Roman"/>
      <w:sz w:val="24"/>
    </w:rPr>
  </w:style>
  <w:style w:type="paragraph" w:styleId="af3">
    <w:name w:val="Plain Text"/>
    <w:basedOn w:val="a1"/>
    <w:link w:val="af4"/>
    <w:rsid w:val="00CD1A85"/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link w:val="af3"/>
    <w:rsid w:val="00CD1A8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troshop.livejournal.com/8332.html" TargetMode="External"/><Relationship Id="rId18" Type="http://schemas.openxmlformats.org/officeDocument/2006/relationships/hyperlink" Target="https://ru.wikipedia.org/wiki/&#1055;&#1072;&#1084;&#1103;&#1090;&#1085;&#1080;&#1082;_(&#1089;&#1090;&#1080;&#1093;&#1086;&#1090;&#1074;&#1086;&#1088;&#1077;&#1085;&#1080;&#1077;_&#1055;&#1091;&#1096;&#1082;&#1080;&#1085;&#1072;)" TargetMode="External"/><Relationship Id="rId26" Type="http://schemas.openxmlformats.org/officeDocument/2006/relationships/hyperlink" Target="https://stolicamedia.ru/news/2089096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itmir.club/br/?b=851648&amp;p=64" TargetMode="External"/><Relationship Id="rId34" Type="http://schemas.openxmlformats.org/officeDocument/2006/relationships/hyperlink" Target="https://pikabu.ru/story/vrushchiy_tolstoy_i_ziguyushchiy_pinokkio_12795686" TargetMode="External"/><Relationship Id="rId7" Type="http://schemas.openxmlformats.org/officeDocument/2006/relationships/hyperlink" Target="https://kartaslov.ru/&#1082;&#1085;&#1080;&#1075;&#1080;/&#1044;&#1101;&#1081;&#1074;_&#1041;&#1077;&#1088;&#1076;&#1078;&#1077;&#1089;_&#1054;&#1073;&#1091;&#1095;&#1077;&#1085;&#1080;&#1077;_&#1082;&#1072;&#1082;_&#1087;&#1088;&#1080;&#1082;&#1083;&#1102;&#1095;&#1077;&#1085;&#1080;&#1077;_&#1050;&#1072;&#1082;_&#1089;&#1076;&#1077;&#1083;&#1072;&#1090;&#1100;_&#1091;&#1088;&#1086;&#1082;&#1080;_&#1080;&#1085;&#1090;&#1077;&#1088;&#1077;&#1089;&#1085;&#1099;&#1084;&#1080;_&#1080;" TargetMode="External"/><Relationship Id="rId12" Type="http://schemas.openxmlformats.org/officeDocument/2006/relationships/hyperlink" Target="https://hist.hse.ru/announcements/213137086.html" TargetMode="External"/><Relationship Id="rId17" Type="http://schemas.openxmlformats.org/officeDocument/2006/relationships/hyperlink" Target="https://ru.wikipedia.org/wiki/&#1055;&#1072;&#1084;&#1103;&#1090;&#1085;&#1080;&#1082;_(&#1089;&#1090;&#1080;&#1093;&#1086;&#1090;&#1074;&#1086;&#1088;&#1077;&#1085;&#1080;&#1077;_&#1044;&#1077;&#1088;&#1078;&#1072;&#1074;&#1080;&#1085;&#1072;)" TargetMode="External"/><Relationship Id="rId25" Type="http://schemas.openxmlformats.org/officeDocument/2006/relationships/hyperlink" Target="https://1000.menu/cooking/56376-schi-s-kvashenoi-kapustoi-klassicheskie" TargetMode="External"/><Relationship Id="rId33" Type="http://schemas.openxmlformats.org/officeDocument/2006/relationships/hyperlink" Target="https://pogoda.mail.ru/news/65486591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ostlit.info/Texts/rus/Iordan/text2.phtml?id=577" TargetMode="External"/><Relationship Id="rId20" Type="http://schemas.openxmlformats.org/officeDocument/2006/relationships/hyperlink" Target="https://info.wikireading.ru/274938" TargetMode="External"/><Relationship Id="rId29" Type="http://schemas.openxmlformats.org/officeDocument/2006/relationships/hyperlink" Target="https://www.ixbt.com/live/offtopic/passazh-dyu-gua-udivitelnaya-doroga-kotoraya-tonet-v-okeane-dva-raza-v-sutki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mann-ivanov-ferber.ru/assets/files/bookparts-new/svoboda-uchitsya/Svoboda-mail_stamped.pdf" TargetMode="External"/><Relationship Id="rId11" Type="http://schemas.openxmlformats.org/officeDocument/2006/relationships/hyperlink" Target="https://djvu.online/file/HzTTGE7NqDbyj" TargetMode="External"/><Relationship Id="rId24" Type="http://schemas.openxmlformats.org/officeDocument/2006/relationships/hyperlink" Target="https://azbyka.ru/recept/racion-voennosluzhashhih-russkoj-imperatorskoj-armii/" TargetMode="External"/><Relationship Id="rId32" Type="http://schemas.openxmlformats.org/officeDocument/2006/relationships/hyperlink" Target="https://adme.media/articles/10-faktov-pro-koshek-kotorye-okazyvaetsya-sygrali-svoyu-rol-v-istorii-2533436/" TargetMode="External"/><Relationship Id="rId37" Type="http://schemas.openxmlformats.org/officeDocument/2006/relationships/hyperlink" Target="https://vk.com/id330591642?w=wall330591642_1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&#1063;&#1072;&#1089;&#1086;&#1074;&#1072;&#1103;_&#1073;&#1072;&#1096;&#1085;&#1103;_&#1057;&#1074;&#1103;&#1090;&#1086;&#1075;&#1086;_&#1052;&#1072;&#1088;&#1082;&#1072;" TargetMode="External"/><Relationship Id="rId23" Type="http://schemas.openxmlformats.org/officeDocument/2006/relationships/hyperlink" Target="https://ru.wiktionary.org/wiki/&#1089;&#1072;&#1073;&#1083;&#1103;" TargetMode="External"/><Relationship Id="rId28" Type="http://schemas.openxmlformats.org/officeDocument/2006/relationships/hyperlink" Target="https://www.kinopoisk.ru/media/article/4011605/" TargetMode="External"/><Relationship Id="rId36" Type="http://schemas.openxmlformats.org/officeDocument/2006/relationships/hyperlink" Target="https://www.sb.by/articles/v-muzee-istorii-velikoy-otechestvennoy-voyny-prezentovali-redkuyu-partizanskuyu-medal-.html" TargetMode="External"/><Relationship Id="rId10" Type="http://schemas.openxmlformats.org/officeDocument/2006/relationships/hyperlink" Target="https://lib.ru/POECHIN/libodufu.txt_with-big-pictures.html" TargetMode="External"/><Relationship Id="rId19" Type="http://schemas.openxmlformats.org/officeDocument/2006/relationships/hyperlink" Target="https://svlib.ru/chitatelyam/novoe-na-polkax/prochti!-eto-interesno!/2022/zachem-gogol-szheg-vtoroj-tom-mertvyix-dush" TargetMode="External"/><Relationship Id="rId31" Type="http://schemas.openxmlformats.org/officeDocument/2006/relationships/hyperlink" Target="https://ru.ruwiki.ru/wiki/&#1055;&#1072;&#1089;&#1090;&#1077;&#1088;&#1080;&#1079;&#1072;&#1094;&#1080;&#1103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vrus.eu/puteshestviya-i-otdyh/dalnie-strany/hukou-vodopad-kotoryj-mozhet-zameret/" TargetMode="External"/><Relationship Id="rId14" Type="http://schemas.openxmlformats.org/officeDocument/2006/relationships/hyperlink" Target="https://account.travel/place/tiffany-dome.html" TargetMode="External"/><Relationship Id="rId22" Type="http://schemas.openxmlformats.org/officeDocument/2006/relationships/hyperlink" Target="https://azbyka.ru/fiction/muha-cokotuha-chukovskij/" TargetMode="External"/><Relationship Id="rId27" Type="http://schemas.openxmlformats.org/officeDocument/2006/relationships/hyperlink" Target="https://naukatv.ru/news/sovpadenie_sledov_dinozavrov_najdennykh_na_protivopolozhnykh_beregakh_atlanticheskogo_okeana" TargetMode="External"/><Relationship Id="rId30" Type="http://schemas.openxmlformats.org/officeDocument/2006/relationships/hyperlink" Target="https://pikabu.ru/story/pervyiy_otryad_kosmonavtov_12844650" TargetMode="External"/><Relationship Id="rId35" Type="http://schemas.openxmlformats.org/officeDocument/2006/relationships/hyperlink" Target="https://bugaga.ru/interesting/1146789850-dizajnery-kotorye-ne-zrja-poluchajut-zarplatu.html" TargetMode="External"/><Relationship Id="rId8" Type="http://schemas.openxmlformats.org/officeDocument/2006/relationships/hyperlink" Target="https://nukadeti.ru/skazki/zolotaya-ryba" TargetMode="External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YZ\Application%20Data\Microsoft\Templates\&#1055;&#1072;&#1082;&#1077;&#1090;%20&#1074;&#1086;&#1087;&#1088;&#1086;&#1089;&#1086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DBD48-B64B-4062-936E-0510ABA9B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Пакет вопросов.dot</Template>
  <TotalTime>2223</TotalTime>
  <Pages>7</Pages>
  <Words>2732</Words>
  <Characters>18913</Characters>
  <Application>Microsoft Office Word</Application>
  <DocSecurity>0</DocSecurity>
  <Lines>350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Вопросы МКМ сезона 2021-2022</vt:lpstr>
    </vt:vector>
  </TitlesOfParts>
  <Company/>
  <LinksUpToDate>false</LinksUpToDate>
  <CharactersWithSpaces>21413</CharactersWithSpaces>
  <SharedDoc>false</SharedDoc>
  <HLinks>
    <vt:vector size="162" baseType="variant">
      <vt:variant>
        <vt:i4>1704042</vt:i4>
      </vt:variant>
      <vt:variant>
        <vt:i4>78</vt:i4>
      </vt:variant>
      <vt:variant>
        <vt:i4>0</vt:i4>
      </vt:variant>
      <vt:variant>
        <vt:i4>5</vt:i4>
      </vt:variant>
      <vt:variant>
        <vt:lpwstr>https://en.wikipedia.org/wiki/Exclamation_mark</vt:lpwstr>
      </vt:variant>
      <vt:variant>
        <vt:lpwstr/>
      </vt:variant>
      <vt:variant>
        <vt:i4>983111</vt:i4>
      </vt:variant>
      <vt:variant>
        <vt:i4>75</vt:i4>
      </vt:variant>
      <vt:variant>
        <vt:i4>0</vt:i4>
      </vt:variant>
      <vt:variant>
        <vt:i4>5</vt:i4>
      </vt:variant>
      <vt:variant>
        <vt:lpwstr>https://www.stihi.ru/2014/02/23/6271</vt:lpwstr>
      </vt:variant>
      <vt:variant>
        <vt:lpwstr/>
      </vt:variant>
      <vt:variant>
        <vt:i4>6619152</vt:i4>
      </vt:variant>
      <vt:variant>
        <vt:i4>72</vt:i4>
      </vt:variant>
      <vt:variant>
        <vt:i4>0</vt:i4>
      </vt:variant>
      <vt:variant>
        <vt:i4>5</vt:i4>
      </vt:variant>
      <vt:variant>
        <vt:lpwstr>https://ru.wikipedia.org/wiki/%D0%9B%D0%B5%D0%B2%D1%88%D0%B0_(%D1%81%D0%BA%D0%B0%D0%B7)</vt:lpwstr>
      </vt:variant>
      <vt:variant>
        <vt:lpwstr/>
      </vt:variant>
      <vt:variant>
        <vt:i4>655427</vt:i4>
      </vt:variant>
      <vt:variant>
        <vt:i4>69</vt:i4>
      </vt:variant>
      <vt:variant>
        <vt:i4>0</vt:i4>
      </vt:variant>
      <vt:variant>
        <vt:i4>5</vt:i4>
      </vt:variant>
      <vt:variant>
        <vt:lpwstr>https://www.stihi.ru/2012/07/03/6150</vt:lpwstr>
      </vt:variant>
      <vt:variant>
        <vt:lpwstr/>
      </vt:variant>
      <vt:variant>
        <vt:i4>6094864</vt:i4>
      </vt:variant>
      <vt:variant>
        <vt:i4>66</vt:i4>
      </vt:variant>
      <vt:variant>
        <vt:i4>0</vt:i4>
      </vt:variant>
      <vt:variant>
        <vt:i4>5</vt:i4>
      </vt:variant>
      <vt:variant>
        <vt:lpwstr>https://youtu.be/Y0rbT1uWOr8?t=57</vt:lpwstr>
      </vt:variant>
      <vt:variant>
        <vt:lpwstr/>
      </vt:variant>
      <vt:variant>
        <vt:i4>852051</vt:i4>
      </vt:variant>
      <vt:variant>
        <vt:i4>63</vt:i4>
      </vt:variant>
      <vt:variant>
        <vt:i4>0</vt:i4>
      </vt:variant>
      <vt:variant>
        <vt:i4>5</vt:i4>
      </vt:variant>
      <vt:variant>
        <vt:lpwstr>http://www.ruscircus.ru/timchenko592</vt:lpwstr>
      </vt:variant>
      <vt:variant>
        <vt:lpwstr/>
      </vt:variant>
      <vt:variant>
        <vt:i4>6488190</vt:i4>
      </vt:variant>
      <vt:variant>
        <vt:i4>60</vt:i4>
      </vt:variant>
      <vt:variant>
        <vt:i4>0</vt:i4>
      </vt:variant>
      <vt:variant>
        <vt:i4>5</vt:i4>
      </vt:variant>
      <vt:variant>
        <vt:lpwstr>http://www.guinnessworldrecords.com/news/2018/5/video-teenager-juggles-and-solves-three-rubiks-cubes-with-some-lightning-fast-r</vt:lpwstr>
      </vt:variant>
      <vt:variant>
        <vt:lpwstr/>
      </vt:variant>
      <vt:variant>
        <vt:i4>5570596</vt:i4>
      </vt:variant>
      <vt:variant>
        <vt:i4>57</vt:i4>
      </vt:variant>
      <vt:variant>
        <vt:i4>0</vt:i4>
      </vt:variant>
      <vt:variant>
        <vt:i4>5</vt:i4>
      </vt:variant>
      <vt:variant>
        <vt:lpwstr>https://en.wikipedia.org/wiki/Compressed_tea</vt:lpwstr>
      </vt:variant>
      <vt:variant>
        <vt:lpwstr/>
      </vt:variant>
      <vt:variant>
        <vt:i4>2949164</vt:i4>
      </vt:variant>
      <vt:variant>
        <vt:i4>54</vt:i4>
      </vt:variant>
      <vt:variant>
        <vt:i4>0</vt:i4>
      </vt:variant>
      <vt:variant>
        <vt:i4>5</vt:i4>
      </vt:variant>
      <vt:variant>
        <vt:lpwstr>https://gizmodo.com/an-illustrated-history-of-american-money-design-1743743361</vt:lpwstr>
      </vt:variant>
      <vt:variant>
        <vt:lpwstr/>
      </vt:variant>
      <vt:variant>
        <vt:i4>7733360</vt:i4>
      </vt:variant>
      <vt:variant>
        <vt:i4>51</vt:i4>
      </vt:variant>
      <vt:variant>
        <vt:i4>0</vt:i4>
      </vt:variant>
      <vt:variant>
        <vt:i4>5</vt:i4>
      </vt:variant>
      <vt:variant>
        <vt:lpwstr>https://dic.academic.ru/dic.nsf/efremova/173408/%D0%9A%D0%B0%D0%BF%D0%B5%D0%BB%D1%8C%D0%BD%D0%B8%D0%BA</vt:lpwstr>
      </vt:variant>
      <vt:variant>
        <vt:lpwstr/>
      </vt:variant>
      <vt:variant>
        <vt:i4>1704020</vt:i4>
      </vt:variant>
      <vt:variant>
        <vt:i4>48</vt:i4>
      </vt:variant>
      <vt:variant>
        <vt:i4>0</vt:i4>
      </vt:variant>
      <vt:variant>
        <vt:i4>5</vt:i4>
      </vt:variant>
      <vt:variant>
        <vt:lpwstr>https://hightech.fm/2017/06/17/paper-from-a-stone</vt:lpwstr>
      </vt:variant>
      <vt:variant>
        <vt:lpwstr/>
      </vt:variant>
      <vt:variant>
        <vt:i4>2621490</vt:i4>
      </vt:variant>
      <vt:variant>
        <vt:i4>45</vt:i4>
      </vt:variant>
      <vt:variant>
        <vt:i4>0</vt:i4>
      </vt:variant>
      <vt:variant>
        <vt:i4>5</vt:i4>
      </vt:variant>
      <vt:variant>
        <vt:lpwstr>http://design.spotcoolstuff.com/business-cards/unusual-useful-creative</vt:lpwstr>
      </vt:variant>
      <vt:variant>
        <vt:lpwstr/>
      </vt:variant>
      <vt:variant>
        <vt:i4>2555947</vt:i4>
      </vt:variant>
      <vt:variant>
        <vt:i4>42</vt:i4>
      </vt:variant>
      <vt:variant>
        <vt:i4>0</vt:i4>
      </vt:variant>
      <vt:variant>
        <vt:i4>5</vt:i4>
      </vt:variant>
      <vt:variant>
        <vt:lpwstr>https://www.fontanka.ru/2018/11/09/009/</vt:lpwstr>
      </vt:variant>
      <vt:variant>
        <vt:lpwstr/>
      </vt:variant>
      <vt:variant>
        <vt:i4>4128854</vt:i4>
      </vt:variant>
      <vt:variant>
        <vt:i4>39</vt:i4>
      </vt:variant>
      <vt:variant>
        <vt:i4>0</vt:i4>
      </vt:variant>
      <vt:variant>
        <vt:i4>5</vt:i4>
      </vt:variant>
      <vt:variant>
        <vt:lpwstr>https://zlodei.fandom.com/ru/wiki/%D0%90%D0%B8%D0%B4_(%D0%94%D0%B8%D1%81%D0%BD%D0%B5%D0%B9)</vt:lpwstr>
      </vt:variant>
      <vt:variant>
        <vt:lpwstr/>
      </vt:variant>
      <vt:variant>
        <vt:i4>5308429</vt:i4>
      </vt:variant>
      <vt:variant>
        <vt:i4>36</vt:i4>
      </vt:variant>
      <vt:variant>
        <vt:i4>0</vt:i4>
      </vt:variant>
      <vt:variant>
        <vt:i4>5</vt:i4>
      </vt:variant>
      <vt:variant>
        <vt:lpwstr>https://9gag.com/gag/a73oqmm</vt:lpwstr>
      </vt:variant>
      <vt:variant>
        <vt:lpwstr/>
      </vt:variant>
      <vt:variant>
        <vt:i4>7602211</vt:i4>
      </vt:variant>
      <vt:variant>
        <vt:i4>33</vt:i4>
      </vt:variant>
      <vt:variant>
        <vt:i4>0</vt:i4>
      </vt:variant>
      <vt:variant>
        <vt:i4>5</vt:i4>
      </vt:variant>
      <vt:variant>
        <vt:lpwstr>https://en.wikipedia.org/wiki/History_of_fluorine</vt:lpwstr>
      </vt:variant>
      <vt:variant>
        <vt:lpwstr/>
      </vt:variant>
      <vt:variant>
        <vt:i4>1835121</vt:i4>
      </vt:variant>
      <vt:variant>
        <vt:i4>30</vt:i4>
      </vt:variant>
      <vt:variant>
        <vt:i4>0</vt:i4>
      </vt:variant>
      <vt:variant>
        <vt:i4>5</vt:i4>
      </vt:variant>
      <vt:variant>
        <vt:lpwstr>https://solnet.ee/school/chemistry_08</vt:lpwstr>
      </vt:variant>
      <vt:variant>
        <vt:lpwstr/>
      </vt:variant>
      <vt:variant>
        <vt:i4>131127</vt:i4>
      </vt:variant>
      <vt:variant>
        <vt:i4>27</vt:i4>
      </vt:variant>
      <vt:variant>
        <vt:i4>0</vt:i4>
      </vt:variant>
      <vt:variant>
        <vt:i4>5</vt:i4>
      </vt:variant>
      <vt:variant>
        <vt:lpwstr>https://en.wikipedia.org/wiki/Interstellar_(film)</vt:lpwstr>
      </vt:variant>
      <vt:variant>
        <vt:lpwstr/>
      </vt:variant>
      <vt:variant>
        <vt:i4>3145781</vt:i4>
      </vt:variant>
      <vt:variant>
        <vt:i4>24</vt:i4>
      </vt:variant>
      <vt:variant>
        <vt:i4>0</vt:i4>
      </vt:variant>
      <vt:variant>
        <vt:i4>5</vt:i4>
      </vt:variant>
      <vt:variant>
        <vt:lpwstr>http://mnemonica.ru/zapominalki/geografiya</vt:lpwstr>
      </vt:variant>
      <vt:variant>
        <vt:lpwstr/>
      </vt:variant>
      <vt:variant>
        <vt:i4>7340089</vt:i4>
      </vt:variant>
      <vt:variant>
        <vt:i4>21</vt:i4>
      </vt:variant>
      <vt:variant>
        <vt:i4>0</vt:i4>
      </vt:variant>
      <vt:variant>
        <vt:i4>5</vt:i4>
      </vt:variant>
      <vt:variant>
        <vt:lpwstr>https://www.sports.ru/tribuna/blogs/cruyff/1299637.html</vt:lpwstr>
      </vt:variant>
      <vt:variant>
        <vt:lpwstr/>
      </vt:variant>
      <vt:variant>
        <vt:i4>393243</vt:i4>
      </vt:variant>
      <vt:variant>
        <vt:i4>18</vt:i4>
      </vt:variant>
      <vt:variant>
        <vt:i4>0</vt:i4>
      </vt:variant>
      <vt:variant>
        <vt:i4>5</vt:i4>
      </vt:variant>
      <vt:variant>
        <vt:lpwstr>https://www.sport-express.ru/football/abroad/news/zagadka-udara-roberto-karlosa-ey-uzhe-22-goda-1551772/</vt:lpwstr>
      </vt:variant>
      <vt:variant>
        <vt:lpwstr/>
      </vt:variant>
      <vt:variant>
        <vt:i4>7012409</vt:i4>
      </vt:variant>
      <vt:variant>
        <vt:i4>15</vt:i4>
      </vt:variant>
      <vt:variant>
        <vt:i4>0</vt:i4>
      </vt:variant>
      <vt:variant>
        <vt:i4>5</vt:i4>
      </vt:variant>
      <vt:variant>
        <vt:lpwstr>http://allforchildren.ru/poetry/wind07.php</vt:lpwstr>
      </vt:variant>
      <vt:variant>
        <vt:lpwstr/>
      </vt:variant>
      <vt:variant>
        <vt:i4>1114207</vt:i4>
      </vt:variant>
      <vt:variant>
        <vt:i4>12</vt:i4>
      </vt:variant>
      <vt:variant>
        <vt:i4>0</vt:i4>
      </vt:variant>
      <vt:variant>
        <vt:i4>5</vt:i4>
      </vt:variant>
      <vt:variant>
        <vt:lpwstr>http://www.redburda.ru/new/razoblachenie-istoricheskih-mifov</vt:lpwstr>
      </vt:variant>
      <vt:variant>
        <vt:lpwstr/>
      </vt:variant>
      <vt:variant>
        <vt:i4>7012401</vt:i4>
      </vt:variant>
      <vt:variant>
        <vt:i4>9</vt:i4>
      </vt:variant>
      <vt:variant>
        <vt:i4>0</vt:i4>
      </vt:variant>
      <vt:variant>
        <vt:i4>5</vt:i4>
      </vt:variant>
      <vt:variant>
        <vt:lpwstr>https://thequestion.ru/questions/321488/otkuda-poshel-mif-o-tom-chto-einshtein-plokho-uchilsya-v-shkole</vt:lpwstr>
      </vt:variant>
      <vt:variant>
        <vt:lpwstr/>
      </vt:variant>
      <vt:variant>
        <vt:i4>6357068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https://ru.wikipedia.org/wiki/%D0%A3%D0%B8%D0%B7%D0%B4%D0%BE%D0%BC,_%D0%9D%D0%BE%D1%80%D0%BC%D0%B0%D0%BD</vt:lpwstr>
      </vt:variant>
      <vt:variant>
        <vt:lpwstr/>
      </vt:variant>
      <vt:variant>
        <vt:i4>6946936</vt:i4>
      </vt:variant>
      <vt:variant>
        <vt:i4>3</vt:i4>
      </vt:variant>
      <vt:variant>
        <vt:i4>0</vt:i4>
      </vt:variant>
      <vt:variant>
        <vt:i4>5</vt:i4>
      </vt:variant>
      <vt:variant>
        <vt:lpwstr>http://nsknews.info/materials/tayny-kinoteatra-pobeda-fakty-pochti-vekovoy-istorii-157187/</vt:lpwstr>
      </vt:variant>
      <vt:variant>
        <vt:lpwstr/>
      </vt:variant>
      <vt:variant>
        <vt:i4>7733370</vt:i4>
      </vt:variant>
      <vt:variant>
        <vt:i4>0</vt:i4>
      </vt:variant>
      <vt:variant>
        <vt:i4>0</vt:i4>
      </vt:variant>
      <vt:variant>
        <vt:i4>5</vt:i4>
      </vt:variant>
      <vt:variant>
        <vt:lpwstr>http://laishevskyi.ru/news/tema-dnya/v-laisheve-poyavilsya-sovremennyy-kinozal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МКМ сезона 2021-2022</dc:title>
  <dc:subject/>
  <dc:creator>ЯНЗ</dc:creator>
  <cp:keywords/>
  <dc:description/>
  <cp:lastModifiedBy>Yakov Zaidelman</cp:lastModifiedBy>
  <cp:revision>80</cp:revision>
  <dcterms:created xsi:type="dcterms:W3CDTF">2020-09-17T16:13:00Z</dcterms:created>
  <dcterms:modified xsi:type="dcterms:W3CDTF">2025-10-17T08:24:00Z</dcterms:modified>
</cp:coreProperties>
</file>