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CA27" w14:textId="77777777" w:rsidR="00C05135" w:rsidRPr="00140C74" w:rsidRDefault="00C05135" w:rsidP="00C05135">
      <w:pPr>
        <w:pStyle w:val="1"/>
      </w:pPr>
      <w:r w:rsidRPr="00140C74">
        <w:t>Молодёжный кубок мира. Сезон 202</w:t>
      </w:r>
      <w:r>
        <w:t>5</w:t>
      </w:r>
      <w:r w:rsidRPr="00140C74">
        <w:t>–202</w:t>
      </w:r>
      <w:r>
        <w:t>6</w:t>
      </w:r>
    </w:p>
    <w:p w14:paraId="00877248" w14:textId="66C0DE19" w:rsidR="00A3139D" w:rsidRPr="000241B2" w:rsidRDefault="00397F28" w:rsidP="00A3139D">
      <w:pPr>
        <w:rPr>
          <w:b/>
          <w:bCs/>
          <w:i/>
          <w:iCs/>
        </w:rPr>
      </w:pPr>
      <w:r>
        <w:rPr>
          <w:i/>
          <w:iCs/>
        </w:rPr>
        <w:t>С</w:t>
      </w:r>
      <w:r w:rsidR="00A3139D" w:rsidRPr="008012E8">
        <w:rPr>
          <w:i/>
          <w:iCs/>
        </w:rPr>
        <w:t xml:space="preserve">ледующее вступление необходимо </w:t>
      </w:r>
      <w:r w:rsidR="00A3139D">
        <w:rPr>
          <w:b/>
          <w:bCs/>
          <w:i/>
          <w:iCs/>
        </w:rPr>
        <w:t>обязательно прочитать вслух.</w:t>
      </w:r>
    </w:p>
    <w:p w14:paraId="6737E741" w14:textId="77777777" w:rsidR="00A077C7" w:rsidRDefault="00A077C7" w:rsidP="00A077C7">
      <w:r w:rsidRPr="00544513">
        <w:t>Дорогие друзья!</w:t>
      </w:r>
    </w:p>
    <w:p w14:paraId="611FBF13" w14:textId="5ECE0EA7" w:rsidR="003C326D" w:rsidRPr="001534E4" w:rsidRDefault="003C326D" w:rsidP="003C326D">
      <w:r w:rsidRPr="001534E4">
        <w:t xml:space="preserve">Мы продолжаем двадцать </w:t>
      </w:r>
      <w:r>
        <w:t>четвёртый</w:t>
      </w:r>
      <w:r w:rsidRPr="001534E4">
        <w:t xml:space="preserve"> розыгрыш Молодёжного кубка мира.</w:t>
      </w:r>
    </w:p>
    <w:p w14:paraId="19F220AF" w14:textId="77777777" w:rsidR="003C326D" w:rsidRPr="001534E4" w:rsidRDefault="003C326D" w:rsidP="003C326D">
      <w:r w:rsidRPr="001534E4">
        <w:t>Сегодня – шестой тур, предпоследний тур сезона. Этот тур особенно важен для группы Д: по сумме шести туров команды этой группы получат зачётные баллы отбора на детский чемпионат России, и может быть, для кого-то именно эти баллы станут решающими.</w:t>
      </w:r>
    </w:p>
    <w:p w14:paraId="1DAB9578" w14:textId="77777777" w:rsidR="003C326D" w:rsidRPr="001534E4" w:rsidRDefault="006A3105" w:rsidP="003C326D">
      <w:r>
        <w:t>Как обычно, мы просим в течение некоторого времени не распространять информацию о прошедшей игре. В этом туре запрет будет действовать до 2</w:t>
      </w:r>
      <w:r w:rsidR="003C326D">
        <w:t>3</w:t>
      </w:r>
      <w:r>
        <w:t xml:space="preserve"> февраля.</w:t>
      </w:r>
      <w:r w:rsidR="003C326D">
        <w:t xml:space="preserve"> </w:t>
      </w:r>
      <w:r w:rsidR="003C326D" w:rsidRPr="001534E4">
        <w:t>Объявление об окончании режима молчания появится на нашем информационном листе и в группе ВКонтакте. После этого вы сможете делиться своими мнениями и впечатлениями без ограничений.</w:t>
      </w:r>
    </w:p>
    <w:p w14:paraId="7A44C623" w14:textId="77347C04" w:rsidR="002F7D7A" w:rsidRDefault="002F7D7A" w:rsidP="002F7D7A">
      <w:r>
        <w:t xml:space="preserve">Итак, мы начинаем </w:t>
      </w:r>
      <w:r w:rsidR="003C326D">
        <w:t>шестой</w:t>
      </w:r>
      <w:r>
        <w:t xml:space="preserve"> тур Двадцать </w:t>
      </w:r>
      <w:r w:rsidR="00DA4698">
        <w:t>четвёртого</w:t>
      </w:r>
      <w:r>
        <w:t xml:space="preserve"> Молодёжного кубка мира!</w:t>
      </w:r>
    </w:p>
    <w:p w14:paraId="3B72177D" w14:textId="77777777" w:rsidR="002F7D7A" w:rsidRDefault="002F7D7A" w:rsidP="002F7D7A">
      <w:r>
        <w:t>Желаем всем удачи и честной игры!</w:t>
      </w:r>
    </w:p>
    <w:p w14:paraId="22FBEA1B" w14:textId="77777777" w:rsidR="002F7D7A" w:rsidRDefault="002F7D7A" w:rsidP="002F7D7A">
      <w:r>
        <w:t>Оргкомитет</w:t>
      </w:r>
    </w:p>
    <w:p w14:paraId="2D8AEF3A" w14:textId="4CB9905E" w:rsidR="00FF1360" w:rsidRPr="00B86135" w:rsidRDefault="00FF1360" w:rsidP="00BA35A4">
      <w:pPr>
        <w:pStyle w:val="2"/>
        <w:tabs>
          <w:tab w:val="left" w:pos="6751"/>
        </w:tabs>
      </w:pPr>
      <w:r>
        <w:br w:type="page"/>
      </w:r>
      <w:r w:rsidR="003C326D">
        <w:lastRenderedPageBreak/>
        <w:t>6</w:t>
      </w:r>
      <w:r w:rsidRPr="00B86135">
        <w:t xml:space="preserve"> тур</w:t>
      </w:r>
    </w:p>
    <w:p w14:paraId="0E1CF318" w14:textId="7B4DD4F4" w:rsidR="00822B2F" w:rsidRPr="006D3281" w:rsidRDefault="00822B2F" w:rsidP="006D3281">
      <w:pPr>
        <w:rPr>
          <w:i/>
          <w:iCs/>
        </w:rPr>
      </w:pPr>
      <w:r w:rsidRPr="006D3281">
        <w:rPr>
          <w:i/>
          <w:iCs/>
        </w:rPr>
        <w:t>Во всех вопросах пакета слова, написанные БОЛЬШИМИ буквами, обязательно следует выделять голосом. Кавычки ни в коем случае нельзя читать вслух, на них вообще не следует обращать внимания при чтении. В квадратных скобках после некоторых слов и чисел указано их правильное произношение.</w:t>
      </w:r>
      <w:r w:rsidR="00B360E9" w:rsidRPr="006D3281">
        <w:rPr>
          <w:i/>
          <w:iCs/>
        </w:rPr>
        <w:t xml:space="preserve"> Перед некоторыми вопросами </w:t>
      </w:r>
      <w:r w:rsidR="00296265">
        <w:rPr>
          <w:i/>
          <w:iCs/>
        </w:rPr>
        <w:t>могут быть</w:t>
      </w:r>
      <w:r w:rsidR="00B360E9" w:rsidRPr="006D3281">
        <w:rPr>
          <w:i/>
          <w:iCs/>
        </w:rPr>
        <w:t xml:space="preserve"> указания ведущему. Их не надо читать вслух, но нужно обязательно учесть при чтении вопроса.</w:t>
      </w:r>
      <w:r w:rsidR="005E2D4D">
        <w:rPr>
          <w:i/>
          <w:iCs/>
        </w:rPr>
        <w:t xml:space="preserve"> В некоторых ответах в скобках стоит необязательная часть, наличие или отсутствие которой не влияет на зачёт.</w:t>
      </w:r>
    </w:p>
    <w:p w14:paraId="07A6991E" w14:textId="72DAFCD2" w:rsidR="00A3139D" w:rsidRPr="006D3281" w:rsidRDefault="00A3139D" w:rsidP="006D3281">
      <w:pPr>
        <w:rPr>
          <w:b/>
          <w:bCs/>
          <w:i/>
          <w:iCs/>
        </w:rPr>
      </w:pPr>
      <w:r w:rsidRPr="006D3281">
        <w:rPr>
          <w:b/>
          <w:bCs/>
          <w:i/>
          <w:iCs/>
        </w:rPr>
        <w:t>После оглашения ответа обязательно читать ВСЕ комментарии к вопросам</w:t>
      </w:r>
      <w:r w:rsidR="00880AEF">
        <w:rPr>
          <w:b/>
          <w:bCs/>
          <w:i/>
          <w:iCs/>
        </w:rPr>
        <w:t xml:space="preserve">. В некоторых случаях комментарии </w:t>
      </w:r>
      <w:r w:rsidR="00AD4686">
        <w:rPr>
          <w:b/>
          <w:bCs/>
          <w:i/>
          <w:iCs/>
        </w:rPr>
        <w:t xml:space="preserve">могут </w:t>
      </w:r>
      <w:r w:rsidR="00880AEF">
        <w:rPr>
          <w:b/>
          <w:bCs/>
          <w:i/>
          <w:iCs/>
        </w:rPr>
        <w:t>содержат</w:t>
      </w:r>
      <w:r w:rsidR="00AD4686">
        <w:rPr>
          <w:b/>
          <w:bCs/>
          <w:i/>
          <w:iCs/>
        </w:rPr>
        <w:t>ь</w:t>
      </w:r>
      <w:r w:rsidR="00880AEF">
        <w:rPr>
          <w:b/>
          <w:bCs/>
          <w:i/>
          <w:iCs/>
        </w:rPr>
        <w:t xml:space="preserve"> важную информацию для ответа на следующие вопросы. Игроки должны получить эту информацию, но не должны сразу осознавать её важность, поэтому надо полностью, чётко и внятно читать ВСЕ комментарии.</w:t>
      </w:r>
    </w:p>
    <w:p w14:paraId="24C39B90" w14:textId="0BCAA18D" w:rsidR="004E2B80" w:rsidRDefault="004E2B80" w:rsidP="004E2B80">
      <w:pPr>
        <w:pStyle w:val="3"/>
      </w:pPr>
      <w:r>
        <w:t>Блок 1</w:t>
      </w:r>
    </w:p>
    <w:p w14:paraId="6C85BE78" w14:textId="648508F4" w:rsidR="00DA4698" w:rsidRDefault="00DA4698" w:rsidP="00DA4698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 w:rsidR="00521028">
        <w:rPr>
          <w:b/>
          <w:bCs/>
        </w:rPr>
        <w:t>Алекс</w:t>
      </w:r>
      <w:r w:rsidR="003C326D">
        <w:rPr>
          <w:b/>
          <w:bCs/>
        </w:rPr>
        <w:t>андр Сидоренков (Смоленск)</w:t>
      </w:r>
    </w:p>
    <w:p w14:paraId="09377FC0" w14:textId="35977B6B" w:rsidR="003C326D" w:rsidRPr="004C182A" w:rsidRDefault="003C326D" w:rsidP="003C326D">
      <w:pPr>
        <w:pStyle w:val="a"/>
      </w:pPr>
      <w:r w:rsidRPr="004C182A">
        <w:t>Каха</w:t>
      </w:r>
      <w:r>
        <w:t>́</w:t>
      </w:r>
      <w:r w:rsidRPr="004C182A">
        <w:t>нд Пап – это армянский ОН, который периодически спускается с гор на ослике, а в остальное время мастерит поделки. Назовите ЕГО.</w:t>
      </w:r>
    </w:p>
    <w:p w14:paraId="16165E65" w14:textId="77777777" w:rsidR="003C326D" w:rsidRPr="004C182A" w:rsidRDefault="003C326D" w:rsidP="003C326D">
      <w:pPr>
        <w:pStyle w:val="a7"/>
      </w:pPr>
      <w:r w:rsidRPr="004C182A">
        <w:t>Ответ: Дед Мороз</w:t>
      </w:r>
      <w:r w:rsidRPr="004C182A">
        <w:rPr>
          <w:color w:val="000000"/>
        </w:rPr>
        <w:t>.</w:t>
      </w:r>
    </w:p>
    <w:p w14:paraId="732FFBA4" w14:textId="514C929F" w:rsidR="003C326D" w:rsidRPr="004C182A" w:rsidRDefault="003C326D" w:rsidP="003C326D">
      <w:pPr>
        <w:pStyle w:val="a7"/>
      </w:pPr>
      <w:r w:rsidRPr="004C182A">
        <w:t>Зачёт: Санта-Кл</w:t>
      </w:r>
      <w:r w:rsidR="00AB43AA">
        <w:t>а</w:t>
      </w:r>
      <w:r w:rsidRPr="004C182A">
        <w:t>ус, Санта.</w:t>
      </w:r>
    </w:p>
    <w:p w14:paraId="12D5B034" w14:textId="6F0629D0" w:rsidR="003C326D" w:rsidRPr="004C182A" w:rsidRDefault="003C326D" w:rsidP="003C326D">
      <w:pPr>
        <w:pStyle w:val="a7"/>
      </w:pPr>
      <w:r w:rsidRPr="00EB2A85">
        <w:t>Комментарий: Каханд Пап – это армянский Дед Мороз, который мастерит подарки для детей, живёт в снежных горах, а приезжает не на оленях, как Санта-Клаус, а на ослике. Оргкомитет МКМ ещё раз поздравляет всех игроков с наступившим 2026 годом.</w:t>
      </w:r>
    </w:p>
    <w:p w14:paraId="2AD5647A" w14:textId="77777777" w:rsidR="003C326D" w:rsidRPr="003C326D" w:rsidRDefault="003C326D" w:rsidP="003C326D">
      <w:pPr>
        <w:pStyle w:val="a7"/>
      </w:pPr>
      <w:r w:rsidRPr="003C326D">
        <w:t xml:space="preserve">Источник: </w:t>
      </w:r>
      <w:hyperlink r:id="rId6" w:history="1">
        <w:r w:rsidRPr="003C326D">
          <w:rPr>
            <w:rStyle w:val="a5"/>
          </w:rPr>
          <w:t>https://mir24.tv/news/16392340/zimnii-volshebnik-kahand-pap-glavnyi-geroi-novogo-goda-v-armenii</w:t>
        </w:r>
      </w:hyperlink>
    </w:p>
    <w:p w14:paraId="577C6EE4" w14:textId="77777777" w:rsidR="003C326D" w:rsidRPr="004C182A" w:rsidRDefault="003C326D" w:rsidP="003C326D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16B278AC" w14:textId="2E573799" w:rsidR="003C326D" w:rsidRPr="004C182A" w:rsidRDefault="003C326D" w:rsidP="003C326D">
      <w:pPr>
        <w:pStyle w:val="a"/>
      </w:pPr>
      <w:r w:rsidRPr="004C182A">
        <w:t xml:space="preserve">Афанасий Никитин писал об окованных металлом городках, в каждом из которых по шесть человек с пищалями. Эти городки находились на НИХ. </w:t>
      </w:r>
      <w:r>
        <w:t>Кто ОН?</w:t>
      </w:r>
    </w:p>
    <w:p w14:paraId="4F29AA61" w14:textId="77777777" w:rsidR="003C326D" w:rsidRPr="004C182A" w:rsidRDefault="003C326D" w:rsidP="003C326D">
      <w:pPr>
        <w:pStyle w:val="a7"/>
        <w:rPr>
          <w:color w:val="000000"/>
        </w:rPr>
      </w:pPr>
      <w:r w:rsidRPr="004C182A">
        <w:t>Ответ: слон</w:t>
      </w:r>
      <w:r w:rsidRPr="004C182A">
        <w:rPr>
          <w:color w:val="000000"/>
        </w:rPr>
        <w:t>.</w:t>
      </w:r>
    </w:p>
    <w:p w14:paraId="0C7A1B0A" w14:textId="77777777" w:rsidR="003C326D" w:rsidRPr="004C182A" w:rsidRDefault="003C326D" w:rsidP="003C326D">
      <w:pPr>
        <w:pStyle w:val="a7"/>
      </w:pPr>
      <w:r w:rsidRPr="004C182A">
        <w:t>Комментарий: Никитин побывал в Индии, где слоны издревле служили в армии. На спину такого боевого слона ставили небольшой окованный ящик в виде крепости, где могло поместиться шесть человек с ружьями.</w:t>
      </w:r>
    </w:p>
    <w:p w14:paraId="436C1344" w14:textId="15084864" w:rsidR="003C326D" w:rsidRDefault="003C326D" w:rsidP="003C326D">
      <w:pPr>
        <w:pStyle w:val="a7"/>
      </w:pPr>
      <w:r w:rsidRPr="00EB2A85">
        <w:t xml:space="preserve">Источник: Журнал «Вокруг света», 2013 год, №2. Стр. 88. // </w:t>
      </w:r>
      <w:hyperlink r:id="rId7" w:history="1">
        <w:r w:rsidRPr="00EB2A85">
          <w:rPr>
            <w:rStyle w:val="a5"/>
          </w:rPr>
          <w:t>https://www.vokrugsveta.ru/vs/article/8046/</w:t>
        </w:r>
      </w:hyperlink>
    </w:p>
    <w:p w14:paraId="242C003B" w14:textId="77777777" w:rsidR="003C326D" w:rsidRPr="003C326D" w:rsidRDefault="003C326D" w:rsidP="003C326D">
      <w:pPr>
        <w:pStyle w:val="a7"/>
      </w:pPr>
      <w:r w:rsidRPr="003C326D">
        <w:t>Автор: Александр Сидоренков (Смоленск).</w:t>
      </w:r>
    </w:p>
    <w:p w14:paraId="24D4521C" w14:textId="77777777" w:rsidR="0001064C" w:rsidRPr="004C182A" w:rsidRDefault="0001064C" w:rsidP="0001064C">
      <w:pPr>
        <w:pStyle w:val="a"/>
      </w:pPr>
      <w:r w:rsidRPr="004C182A">
        <w:t>Герман Мелвилл сравнил загнувшиеся сосульки на носу корабля с НИМИ. Сохранилась история, как ИХ однажды приняли за громадных окаменевших змей. Назовите ИХ двумя словами.</w:t>
      </w:r>
    </w:p>
    <w:p w14:paraId="4F90166B" w14:textId="4F6FF726" w:rsidR="0001064C" w:rsidRPr="004C182A" w:rsidRDefault="0001064C" w:rsidP="0001064C">
      <w:pPr>
        <w:pStyle w:val="a7"/>
      </w:pPr>
      <w:r w:rsidRPr="004C182A">
        <w:t xml:space="preserve">Ответ: бивни </w:t>
      </w:r>
      <w:r>
        <w:t>(</w:t>
      </w:r>
      <w:r w:rsidRPr="004C182A">
        <w:t>мамонта</w:t>
      </w:r>
      <w:r>
        <w:t>/слона)</w:t>
      </w:r>
      <w:r w:rsidRPr="004C182A">
        <w:t>.</w:t>
      </w:r>
    </w:p>
    <w:p w14:paraId="0263313B" w14:textId="77777777" w:rsidR="0001064C" w:rsidRPr="004C182A" w:rsidRDefault="0001064C" w:rsidP="0001064C">
      <w:pPr>
        <w:pStyle w:val="a7"/>
      </w:pPr>
      <w:r w:rsidRPr="004C182A">
        <w:t>Комментарий: две загибающиеся сосульки на носу корабля Мелвилл сравнил с направленными вперёд загибающимися бивнями мамонта. Круглое сечение найденных бивней мамонтов позволило черкесам предположить, что это гигантские окаменевшие змеи.</w:t>
      </w:r>
    </w:p>
    <w:p w14:paraId="3264433B" w14:textId="77777777" w:rsidR="0001064C" w:rsidRPr="004C182A" w:rsidRDefault="0001064C" w:rsidP="0001064C">
      <w:pPr>
        <w:pStyle w:val="a7"/>
      </w:pPr>
      <w:r w:rsidRPr="004C182A">
        <w:t xml:space="preserve">Источники: </w:t>
      </w:r>
      <w:r>
        <w:t xml:space="preserve">1. </w:t>
      </w:r>
      <w:r w:rsidRPr="004C182A">
        <w:t>Герман Мелвилл</w:t>
      </w:r>
      <w:r>
        <w:t>. Моби Дик, или Белый Кит</w:t>
      </w:r>
    </w:p>
    <w:p w14:paraId="4B73FB03" w14:textId="7F5200C7" w:rsidR="0001064C" w:rsidRPr="004C182A" w:rsidRDefault="0001064C" w:rsidP="0001064C">
      <w:pPr>
        <w:pStyle w:val="a9"/>
        <w:rPr>
          <w:kern w:val="2"/>
        </w:rPr>
      </w:pPr>
      <w:r w:rsidRPr="004C182A">
        <w:rPr>
          <w:kern w:val="2"/>
        </w:rPr>
        <w:t>2.</w:t>
      </w:r>
      <w:r>
        <w:rPr>
          <w:kern w:val="2"/>
        </w:rPr>
        <w:t xml:space="preserve"> </w:t>
      </w:r>
      <w:r w:rsidRPr="004C182A">
        <w:t>Антон Нелихов.</w:t>
      </w:r>
      <w:r>
        <w:t xml:space="preserve"> </w:t>
      </w:r>
      <w:r w:rsidRPr="004C182A">
        <w:t xml:space="preserve">Мифы окаменелостей. </w:t>
      </w:r>
    </w:p>
    <w:p w14:paraId="3B7184FF" w14:textId="77777777" w:rsidR="0001064C" w:rsidRPr="004C182A" w:rsidRDefault="0001064C" w:rsidP="0001064C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7C2EB5F5" w14:textId="0129918A" w:rsidR="003C326D" w:rsidRPr="004C182A" w:rsidRDefault="003C326D" w:rsidP="003C326D">
      <w:pPr>
        <w:pStyle w:val="a"/>
      </w:pPr>
      <w:r w:rsidRPr="004C182A">
        <w:t>Се</w:t>
      </w:r>
      <w:r w:rsidR="00AB43AA">
        <w:t>́</w:t>
      </w:r>
      <w:r w:rsidRPr="004C182A">
        <w:t>ргий Ра</w:t>
      </w:r>
      <w:r w:rsidR="00AB43AA">
        <w:t>́</w:t>
      </w:r>
      <w:r w:rsidRPr="004C182A">
        <w:t>донежский благословил великого князя Дмитрия перед Куликовской битвой. В пьесе Островского Се</w:t>
      </w:r>
      <w:r w:rsidR="00AB43AA">
        <w:t>́</w:t>
      </w:r>
      <w:r w:rsidRPr="004C182A">
        <w:t>ргий Ра</w:t>
      </w:r>
      <w:r w:rsidR="00AB43AA">
        <w:t>́</w:t>
      </w:r>
      <w:r w:rsidRPr="004C182A">
        <w:t xml:space="preserve">донежский является торговцу, родившемуся в </w:t>
      </w:r>
      <w:r w:rsidRPr="004C182A">
        <w:rPr>
          <w:lang w:val="en-US"/>
        </w:rPr>
        <w:t>XVI</w:t>
      </w:r>
      <w:r w:rsidRPr="004C182A">
        <w:t xml:space="preserve"> веке. Назовите этого торговца.</w:t>
      </w:r>
    </w:p>
    <w:p w14:paraId="60F24529" w14:textId="1FBDF688" w:rsidR="003C326D" w:rsidRPr="004C182A" w:rsidRDefault="003C326D" w:rsidP="003C326D">
      <w:pPr>
        <w:pStyle w:val="a7"/>
      </w:pPr>
      <w:r w:rsidRPr="004C182A">
        <w:t xml:space="preserve">Ответ: </w:t>
      </w:r>
      <w:r>
        <w:t>(</w:t>
      </w:r>
      <w:r w:rsidRPr="004C182A">
        <w:t>Кузьма</w:t>
      </w:r>
      <w:r>
        <w:t>)</w:t>
      </w:r>
      <w:r w:rsidRPr="004C182A">
        <w:t xml:space="preserve"> Минин</w:t>
      </w:r>
      <w:r w:rsidRPr="004C182A">
        <w:rPr>
          <w:color w:val="000000"/>
        </w:rPr>
        <w:t>.</w:t>
      </w:r>
    </w:p>
    <w:p w14:paraId="49541700" w14:textId="0490AD28" w:rsidR="003C326D" w:rsidRPr="004C182A" w:rsidRDefault="003C326D" w:rsidP="003C326D">
      <w:pPr>
        <w:pStyle w:val="a7"/>
      </w:pPr>
      <w:r w:rsidRPr="00EB2A85">
        <w:t>Комментарий: Дмитрий Донской в 1380 году победил хана Мамая. Кузьма Минин и Дмитрий Пожарский в 1611-1612 годах возглавили ополчение и освободили Москву от поляков.</w:t>
      </w:r>
    </w:p>
    <w:p w14:paraId="78FACDF0" w14:textId="7D567C67" w:rsidR="003C326D" w:rsidRDefault="003C326D" w:rsidP="00EB2A85">
      <w:pPr>
        <w:pStyle w:val="a7"/>
      </w:pPr>
      <w:r w:rsidRPr="004C182A">
        <w:t xml:space="preserve">Источники: </w:t>
      </w:r>
      <w:r>
        <w:rPr>
          <w:kern w:val="2"/>
          <w:szCs w:val="24"/>
        </w:rPr>
        <w:t>А.Н. </w:t>
      </w:r>
      <w:r>
        <w:t xml:space="preserve">Островский. Козьма Захарьич Минин, Сухорук // </w:t>
      </w:r>
      <w:hyperlink r:id="rId8" w:history="1">
        <w:r w:rsidRPr="00725CB7">
          <w:rPr>
            <w:rStyle w:val="a5"/>
            <w:kern w:val="2"/>
            <w:szCs w:val="24"/>
          </w:rPr>
          <w:t>http://az.lib.ru/o/ostrowskij_a_n/text_0066.shtml</w:t>
        </w:r>
      </w:hyperlink>
    </w:p>
    <w:p w14:paraId="48BB65F9" w14:textId="4E8D231B" w:rsidR="003C326D" w:rsidRPr="004C182A" w:rsidRDefault="003C326D" w:rsidP="003C326D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415A2096" w14:textId="2C81AD2E" w:rsidR="003C326D" w:rsidRPr="00AB43AA" w:rsidRDefault="003C326D" w:rsidP="0080455A">
      <w:pPr>
        <w:pStyle w:val="a"/>
      </w:pPr>
      <w:r w:rsidRPr="00AB43AA">
        <w:lastRenderedPageBreak/>
        <w:t xml:space="preserve">По словам журналиста, многие монголы верят, что ОНА появляется при столкновении драконов. «ОНА» </w:t>
      </w:r>
      <w:r w:rsidR="00EB2A85" w:rsidRPr="00AB43AA">
        <w:t xml:space="preserve">– </w:t>
      </w:r>
      <w:r w:rsidRPr="00AB43AA">
        <w:t>прозвище персонажа красного цвета. Назовите ЕЁ.</w:t>
      </w:r>
    </w:p>
    <w:p w14:paraId="70BE5C0C" w14:textId="77777777" w:rsidR="003C326D" w:rsidRPr="004C182A" w:rsidRDefault="003C326D" w:rsidP="0080455A">
      <w:pPr>
        <w:pStyle w:val="a7"/>
      </w:pPr>
      <w:r w:rsidRPr="004C182A">
        <w:t>Ответ: молния.</w:t>
      </w:r>
    </w:p>
    <w:p w14:paraId="51DE1D96" w14:textId="64403177" w:rsidR="003C326D" w:rsidRDefault="003C326D" w:rsidP="0080455A">
      <w:pPr>
        <w:pStyle w:val="a7"/>
      </w:pPr>
      <w:r w:rsidRPr="004C182A">
        <w:t xml:space="preserve">Комментарий: драконы, как известно, летают высоко в небе. По словам журналиста, монголы хоть </w:t>
      </w:r>
      <w:r w:rsidR="0080455A">
        <w:t xml:space="preserve">и </w:t>
      </w:r>
      <w:r w:rsidRPr="004C182A">
        <w:t>знают, что молния – это электрический разряд, но старинные представления ещё до конца не</w:t>
      </w:r>
      <w:r w:rsidR="009D12EF">
        <w:t> </w:t>
      </w:r>
      <w:r w:rsidRPr="004C182A">
        <w:t>искоренились. Молния Маккуин – гоночный автомобиль и главный герой франшизы Pixar</w:t>
      </w:r>
      <w:r w:rsidR="009D12EF">
        <w:t> </w:t>
      </w:r>
      <w:r w:rsidRPr="004C182A">
        <w:t>[</w:t>
      </w:r>
      <w:r w:rsidRPr="0080455A">
        <w:rPr>
          <w:i/>
          <w:iCs/>
        </w:rPr>
        <w:t>пиксар</w:t>
      </w:r>
      <w:r w:rsidRPr="004C182A">
        <w:t>] «Тачки».</w:t>
      </w:r>
    </w:p>
    <w:p w14:paraId="5BB2E9B6" w14:textId="22FDD036" w:rsidR="00AA0654" w:rsidRPr="00AA0654" w:rsidRDefault="003C326D" w:rsidP="00AA0654">
      <w:pPr>
        <w:pStyle w:val="a7"/>
      </w:pPr>
      <w:r>
        <w:t>Источники</w:t>
      </w:r>
      <w:r w:rsidRPr="004C182A">
        <w:t>:</w:t>
      </w:r>
      <w:r>
        <w:t xml:space="preserve"> 1. </w:t>
      </w:r>
      <w:r w:rsidRPr="004C182A">
        <w:t>Журнал «Вокруг света»</w:t>
      </w:r>
      <w:r w:rsidR="0080455A">
        <w:t>,</w:t>
      </w:r>
      <w:r w:rsidRPr="004C182A">
        <w:t xml:space="preserve"> 2012 год, №7.</w:t>
      </w:r>
      <w:r w:rsidR="00AA0654" w:rsidRPr="00AA0654">
        <w:t xml:space="preserve"> // </w:t>
      </w:r>
      <w:hyperlink r:id="rId9" w:history="1">
        <w:r w:rsidR="00AA0654" w:rsidRPr="00EB2A85">
          <w:rPr>
            <w:rStyle w:val="a5"/>
            <w:lang w:val="en-US"/>
          </w:rPr>
          <w:t>https</w:t>
        </w:r>
        <w:r w:rsidR="00AA0654" w:rsidRPr="00EB2A85">
          <w:rPr>
            <w:rStyle w:val="a5"/>
          </w:rPr>
          <w:t>://</w:t>
        </w:r>
        <w:r w:rsidR="00AA0654" w:rsidRPr="00EB2A85">
          <w:rPr>
            <w:rStyle w:val="a5"/>
            <w:lang w:val="en-US"/>
          </w:rPr>
          <w:t>web</w:t>
        </w:r>
        <w:r w:rsidR="00AA0654" w:rsidRPr="00EB2A85">
          <w:rPr>
            <w:rStyle w:val="a5"/>
          </w:rPr>
          <w:t>.</w:t>
        </w:r>
        <w:r w:rsidR="00AA0654" w:rsidRPr="00EB2A85">
          <w:rPr>
            <w:rStyle w:val="a5"/>
            <w:lang w:val="en-US"/>
          </w:rPr>
          <w:t>archive</w:t>
        </w:r>
        <w:r w:rsidR="00AA0654" w:rsidRPr="00EB2A85">
          <w:rPr>
            <w:rStyle w:val="a5"/>
          </w:rPr>
          <w:t>.</w:t>
        </w:r>
        <w:r w:rsidR="00AA0654" w:rsidRPr="00EB2A85">
          <w:rPr>
            <w:rStyle w:val="a5"/>
            <w:lang w:val="en-US"/>
          </w:rPr>
          <w:t>org</w:t>
        </w:r>
        <w:r w:rsidR="00AA0654" w:rsidRPr="00EB2A85">
          <w:rPr>
            <w:rStyle w:val="a5"/>
          </w:rPr>
          <w:t>/</w:t>
        </w:r>
        <w:r w:rsidR="00AA0654" w:rsidRPr="00EB2A85">
          <w:rPr>
            <w:rStyle w:val="a5"/>
            <w:lang w:val="en-US"/>
          </w:rPr>
          <w:t>web</w:t>
        </w:r>
        <w:r w:rsidR="00AA0654" w:rsidRPr="00EB2A85">
          <w:rPr>
            <w:rStyle w:val="a5"/>
          </w:rPr>
          <w:t>/20150417153207/</w:t>
        </w:r>
        <w:r w:rsidR="00AA0654" w:rsidRPr="00EB2A85">
          <w:rPr>
            <w:rStyle w:val="a5"/>
            <w:lang w:val="en-US"/>
          </w:rPr>
          <w:t>http</w:t>
        </w:r>
        <w:r w:rsidR="00AA0654" w:rsidRPr="00EB2A85">
          <w:rPr>
            <w:rStyle w:val="a5"/>
          </w:rPr>
          <w:t>://</w:t>
        </w:r>
        <w:r w:rsidR="00AA0654" w:rsidRPr="00EB2A85">
          <w:rPr>
            <w:rStyle w:val="a5"/>
            <w:lang w:val="en-US"/>
          </w:rPr>
          <w:t>www</w:t>
        </w:r>
        <w:r w:rsidR="00AA0654" w:rsidRPr="00EB2A85">
          <w:rPr>
            <w:rStyle w:val="a5"/>
          </w:rPr>
          <w:t>.</w:t>
        </w:r>
        <w:r w:rsidR="00AA0654" w:rsidRPr="00EB2A85">
          <w:rPr>
            <w:rStyle w:val="a5"/>
            <w:lang w:val="en-US"/>
          </w:rPr>
          <w:t>vokrugsveta</w:t>
        </w:r>
        <w:r w:rsidR="00AA0654" w:rsidRPr="00EB2A85">
          <w:rPr>
            <w:rStyle w:val="a5"/>
          </w:rPr>
          <w:t>.</w:t>
        </w:r>
        <w:r w:rsidR="00AA0654" w:rsidRPr="00EB2A85">
          <w:rPr>
            <w:rStyle w:val="a5"/>
            <w:lang w:val="en-US"/>
          </w:rPr>
          <w:t>ru</w:t>
        </w:r>
        <w:r w:rsidR="00AA0654" w:rsidRPr="00EB2A85">
          <w:rPr>
            <w:rStyle w:val="a5"/>
          </w:rPr>
          <w:t>/</w:t>
        </w:r>
        <w:r w:rsidR="00AA0654" w:rsidRPr="00EB2A85">
          <w:rPr>
            <w:rStyle w:val="a5"/>
            <w:lang w:val="en-US"/>
          </w:rPr>
          <w:t>vs</w:t>
        </w:r>
        <w:r w:rsidR="00AA0654" w:rsidRPr="00EB2A85">
          <w:rPr>
            <w:rStyle w:val="a5"/>
          </w:rPr>
          <w:t>/</w:t>
        </w:r>
        <w:r w:rsidR="00AA0654" w:rsidRPr="00EB2A85">
          <w:rPr>
            <w:rStyle w:val="a5"/>
            <w:lang w:val="en-US"/>
          </w:rPr>
          <w:t>article</w:t>
        </w:r>
        <w:r w:rsidR="00AA0654" w:rsidRPr="00EB2A85">
          <w:rPr>
            <w:rStyle w:val="a5"/>
          </w:rPr>
          <w:t>/7754/</w:t>
        </w:r>
      </w:hyperlink>
    </w:p>
    <w:p w14:paraId="1D7F3D2C" w14:textId="39436E89" w:rsidR="003C326D" w:rsidRPr="00EB2A85" w:rsidRDefault="003C326D" w:rsidP="00AA0654">
      <w:pPr>
        <w:pStyle w:val="a9"/>
      </w:pPr>
      <w:r w:rsidRPr="00AA0654">
        <w:t xml:space="preserve">2. </w:t>
      </w:r>
      <w:hyperlink r:id="rId10" w:history="1">
        <w:r w:rsidR="00AA0654" w:rsidRPr="00E5137A">
          <w:rPr>
            <w:rStyle w:val="a5"/>
            <w:lang w:val="en-US"/>
          </w:rPr>
          <w:t>https</w:t>
        </w:r>
        <w:r w:rsidR="00AA0654" w:rsidRPr="00EB2A85">
          <w:rPr>
            <w:rStyle w:val="a5"/>
          </w:rPr>
          <w:t>://</w:t>
        </w:r>
        <w:r w:rsidR="00AA0654" w:rsidRPr="00E5137A">
          <w:rPr>
            <w:rStyle w:val="a5"/>
            <w:lang w:val="en-US"/>
          </w:rPr>
          <w:t>ru</w:t>
        </w:r>
        <w:r w:rsidR="00AA0654" w:rsidRPr="00EB2A85">
          <w:rPr>
            <w:rStyle w:val="a5"/>
          </w:rPr>
          <w:t>.</w:t>
        </w:r>
        <w:r w:rsidR="00AA0654" w:rsidRPr="00E5137A">
          <w:rPr>
            <w:rStyle w:val="a5"/>
            <w:lang w:val="en-US"/>
          </w:rPr>
          <w:t>wikipedia</w:t>
        </w:r>
        <w:r w:rsidR="00AA0654" w:rsidRPr="00EB2A85">
          <w:rPr>
            <w:rStyle w:val="a5"/>
          </w:rPr>
          <w:t>.</w:t>
        </w:r>
        <w:r w:rsidR="00AA0654" w:rsidRPr="00E5137A">
          <w:rPr>
            <w:rStyle w:val="a5"/>
            <w:lang w:val="en-US"/>
          </w:rPr>
          <w:t>org</w:t>
        </w:r>
        <w:r w:rsidR="00AA0654" w:rsidRPr="00EB2A85">
          <w:rPr>
            <w:rStyle w:val="a5"/>
          </w:rPr>
          <w:t>/</w:t>
        </w:r>
        <w:r w:rsidR="00AA0654" w:rsidRPr="00E5137A">
          <w:rPr>
            <w:rStyle w:val="a5"/>
            <w:lang w:val="en-US"/>
          </w:rPr>
          <w:t>wiki</w:t>
        </w:r>
        <w:r w:rsidR="00AA0654" w:rsidRPr="00EB2A85">
          <w:rPr>
            <w:rStyle w:val="a5"/>
          </w:rPr>
          <w:t>/</w:t>
        </w:r>
        <w:r w:rsidR="00AA0654" w:rsidRPr="00E5137A">
          <w:rPr>
            <w:rStyle w:val="a5"/>
          </w:rPr>
          <w:t>Молния</w:t>
        </w:r>
        <w:r w:rsidR="00AA0654" w:rsidRPr="00EB2A85">
          <w:rPr>
            <w:rStyle w:val="a5"/>
          </w:rPr>
          <w:t>_</w:t>
        </w:r>
        <w:r w:rsidR="00AA0654" w:rsidRPr="00E5137A">
          <w:rPr>
            <w:rStyle w:val="a5"/>
          </w:rPr>
          <w:t>Маккуин</w:t>
        </w:r>
      </w:hyperlink>
    </w:p>
    <w:p w14:paraId="355A774F" w14:textId="77777777" w:rsidR="003C326D" w:rsidRPr="004C182A" w:rsidRDefault="003C326D" w:rsidP="00AA0654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1252D35F" w14:textId="0DB68A3C" w:rsidR="003C326D" w:rsidRPr="00AA0654" w:rsidRDefault="003C326D" w:rsidP="00AA0654">
      <w:pPr>
        <w:pStyle w:val="a"/>
      </w:pPr>
      <w:r w:rsidRPr="004C182A">
        <w:t xml:space="preserve">В музее быта </w:t>
      </w:r>
      <w:r w:rsidR="00A90D49">
        <w:t>Лени</w:t>
      </w:r>
      <w:r w:rsidR="009D12EF">
        <w:t>н</w:t>
      </w:r>
      <w:r w:rsidR="00A90D49">
        <w:t>града</w:t>
      </w:r>
      <w:r w:rsidRPr="004C182A">
        <w:t xml:space="preserve"> есть старинный исправный ОН. Посетитель может проверить работу ЕГО при помощи своего ЕГО. Что такое ОН?</w:t>
      </w:r>
    </w:p>
    <w:p w14:paraId="69A8D50E" w14:textId="753153A7" w:rsidR="003C326D" w:rsidRPr="004C182A" w:rsidRDefault="003C326D" w:rsidP="00AA0654">
      <w:pPr>
        <w:pStyle w:val="a7"/>
      </w:pPr>
      <w:r w:rsidRPr="004C182A">
        <w:t>Ответ: телефон</w:t>
      </w:r>
      <w:r w:rsidRPr="004C182A">
        <w:rPr>
          <w:color w:val="000000"/>
        </w:rPr>
        <w:t>.</w:t>
      </w:r>
    </w:p>
    <w:p w14:paraId="3ECFD05F" w14:textId="5E39D822" w:rsidR="00AA0654" w:rsidRPr="00AA0654" w:rsidRDefault="003C326D" w:rsidP="00AA0654">
      <w:pPr>
        <w:pStyle w:val="a7"/>
      </w:pPr>
      <w:r w:rsidRPr="004C182A">
        <w:t xml:space="preserve">Комментарий: в музее есть работающий </w:t>
      </w:r>
      <w:r w:rsidR="00A90D49" w:rsidRPr="009D12EF">
        <w:t>дисковый</w:t>
      </w:r>
      <w:r w:rsidR="00A90D49">
        <w:t xml:space="preserve"> </w:t>
      </w:r>
      <w:r w:rsidRPr="004C182A">
        <w:t>телефон, на который каждый может позвонить со</w:t>
      </w:r>
      <w:r w:rsidR="009D12EF">
        <w:t> </w:t>
      </w:r>
      <w:r w:rsidRPr="004C182A">
        <w:t>своего мобильного телефона, услышать, как он звонит, и ответить себе. Этот телефон старый, но</w:t>
      </w:r>
      <w:r w:rsidR="009D12EF">
        <w:t> </w:t>
      </w:r>
      <w:r w:rsidRPr="004C182A">
        <w:t>неиспорченный.</w:t>
      </w:r>
    </w:p>
    <w:p w14:paraId="2EAACDA4" w14:textId="53A367BE" w:rsidR="003C326D" w:rsidRPr="00AA0654" w:rsidRDefault="003C326D" w:rsidP="00AA0654">
      <w:pPr>
        <w:pStyle w:val="a7"/>
      </w:pPr>
      <w:r>
        <w:t>Источник</w:t>
      </w:r>
      <w:r w:rsidRPr="004C182A">
        <w:t>:</w:t>
      </w:r>
      <w:r>
        <w:t xml:space="preserve"> </w:t>
      </w:r>
      <w:r w:rsidRPr="004C182A">
        <w:t>Музей повседневной культуры Ленинграда</w:t>
      </w:r>
      <w:r w:rsidR="00AA0654" w:rsidRPr="00AA0654">
        <w:t xml:space="preserve"> // </w:t>
      </w:r>
      <w:hyperlink r:id="rId11" w:anchor="/browse/d6f33136-ff6a-431d-ae1c-181fc94dae06/ru" w:history="1">
        <w:r w:rsidR="00AA0654" w:rsidRPr="00E5137A">
          <w:rPr>
            <w:rStyle w:val="a5"/>
            <w:kern w:val="2"/>
            <w:szCs w:val="24"/>
          </w:rPr>
          <w:t>https://izi.travel/ru/290f-muzey-povsednevnoy-kultury-leningrada-1945-1965-gg/ru#/browse/d6f33136-ff6a-431d-ae1c-181fc94dae06/ru</w:t>
        </w:r>
      </w:hyperlink>
    </w:p>
    <w:p w14:paraId="699FD029" w14:textId="77777777" w:rsidR="003C326D" w:rsidRPr="004C182A" w:rsidRDefault="003C326D" w:rsidP="00AA0654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62A19C5B" w14:textId="6782482C" w:rsidR="003C326D" w:rsidRPr="009D12EF" w:rsidRDefault="003C326D" w:rsidP="00AA0654">
      <w:pPr>
        <w:pStyle w:val="a"/>
      </w:pPr>
      <w:r w:rsidRPr="009D12EF">
        <w:t xml:space="preserve">В книге о </w:t>
      </w:r>
      <w:r w:rsidR="00EB2A85" w:rsidRPr="009D12EF">
        <w:t xml:space="preserve">средневековой иконографии </w:t>
      </w:r>
      <w:r w:rsidRPr="009D12EF">
        <w:t xml:space="preserve">ЕГО </w:t>
      </w:r>
      <w:r w:rsidR="00EB2A85" w:rsidRPr="009D12EF">
        <w:t xml:space="preserve">сравнивают </w:t>
      </w:r>
      <w:r w:rsidRPr="009D12EF">
        <w:t>с торжественной рамой портрета. Назовите ЕГО коротким словом.</w:t>
      </w:r>
    </w:p>
    <w:p w14:paraId="0BDA9C77" w14:textId="77777777" w:rsidR="003C326D" w:rsidRDefault="003C326D" w:rsidP="00AA0654">
      <w:pPr>
        <w:pStyle w:val="a7"/>
        <w:rPr>
          <w:color w:val="000000"/>
        </w:rPr>
      </w:pPr>
      <w:r w:rsidRPr="009D12EF">
        <w:t>Отв</w:t>
      </w:r>
      <w:r w:rsidRPr="004C182A">
        <w:t>ет: нимб</w:t>
      </w:r>
      <w:r w:rsidRPr="004C182A">
        <w:rPr>
          <w:color w:val="000000"/>
        </w:rPr>
        <w:t>.</w:t>
      </w:r>
    </w:p>
    <w:p w14:paraId="5CB13B00" w14:textId="62D14E90" w:rsidR="003C326D" w:rsidRPr="004C182A" w:rsidRDefault="003C326D" w:rsidP="00AA0654">
      <w:pPr>
        <w:pStyle w:val="a7"/>
      </w:pPr>
      <w:r w:rsidRPr="004C182A">
        <w:t>Комментарий: нимбы бывают не только округлые, но и квадратные. В Средние века с нимбами рисовали пап, епископов, аббатов</w:t>
      </w:r>
      <w:r w:rsidR="00380F86">
        <w:t>.</w:t>
      </w:r>
      <w:r w:rsidRPr="004C182A">
        <w:t xml:space="preserve"> </w:t>
      </w:r>
      <w:r w:rsidR="00380F86">
        <w:t>Э</w:t>
      </w:r>
      <w:r w:rsidRPr="004C182A">
        <w:t>ти нимбы были не ореол</w:t>
      </w:r>
      <w:r w:rsidR="009D12EF">
        <w:t>ами</w:t>
      </w:r>
      <w:r w:rsidRPr="004C182A">
        <w:t xml:space="preserve"> святости, а знаками высокого церковного достоинства и торжественными рамами вокруг портретов.</w:t>
      </w:r>
    </w:p>
    <w:p w14:paraId="16314A91" w14:textId="227703AA" w:rsidR="003C326D" w:rsidRDefault="003C326D" w:rsidP="00E34A94">
      <w:pPr>
        <w:pStyle w:val="a7"/>
      </w:pPr>
      <w:r w:rsidRPr="009D12EF">
        <w:t xml:space="preserve">Источник: </w:t>
      </w:r>
      <w:r w:rsidR="00EB2A85" w:rsidRPr="009D12EF">
        <w:t xml:space="preserve">С.Зотов, </w:t>
      </w:r>
      <w:r w:rsidRPr="009D12EF">
        <w:t>М</w:t>
      </w:r>
      <w:r w:rsidR="00EB2A85" w:rsidRPr="009D12EF">
        <w:t>.</w:t>
      </w:r>
      <w:r w:rsidRPr="009D12EF">
        <w:t>Майзульс</w:t>
      </w:r>
      <w:r w:rsidR="00EB2A85" w:rsidRPr="009D12EF">
        <w:t>, Д.Харман</w:t>
      </w:r>
      <w:r w:rsidRPr="009D12EF">
        <w:t>. Страдающее Средневековье. Парадоксы христианской иконографии</w:t>
      </w:r>
      <w:r w:rsidR="009B762C" w:rsidRPr="009D12EF">
        <w:t xml:space="preserve"> // </w:t>
      </w:r>
      <w:hyperlink r:id="rId12" w:history="1">
        <w:r w:rsidR="009B762C" w:rsidRPr="009D12EF">
          <w:rPr>
            <w:rStyle w:val="a5"/>
          </w:rPr>
          <w:t>https://djvu.online/file/xeiow7MdzyxxB</w:t>
        </w:r>
      </w:hyperlink>
      <w:r w:rsidR="003A30CB" w:rsidRPr="009D12EF">
        <w:t xml:space="preserve"> (стр. 343)</w:t>
      </w:r>
    </w:p>
    <w:p w14:paraId="7C064ECD" w14:textId="77777777" w:rsidR="003C326D" w:rsidRPr="004C182A" w:rsidRDefault="003C326D" w:rsidP="009B762C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2F1BD477" w14:textId="3D46DB0B" w:rsidR="003C326D" w:rsidRPr="00EB2A85" w:rsidRDefault="003C326D" w:rsidP="002C5433">
      <w:pPr>
        <w:pStyle w:val="a"/>
      </w:pPr>
      <w:r w:rsidRPr="004C182A">
        <w:t>Героиня японских мифов Юкио</w:t>
      </w:r>
      <w:r>
        <w:t>́</w:t>
      </w:r>
      <w:r w:rsidRPr="004C182A">
        <w:t>на мечтает о тепле и счастье. Когда Юкио</w:t>
      </w:r>
      <w:r>
        <w:t>́</w:t>
      </w:r>
      <w:r w:rsidRPr="004C182A">
        <w:t xml:space="preserve">на получает желаемое, </w:t>
      </w:r>
      <w:r w:rsidRPr="00EB2A85">
        <w:t>с</w:t>
      </w:r>
      <w:r w:rsidR="002C5433" w:rsidRPr="00EB2A85">
        <w:t> </w:t>
      </w:r>
      <w:r w:rsidRPr="00EB2A85">
        <w:t>ней случается то же, что произошло с заглавной героиней</w:t>
      </w:r>
      <w:r w:rsidR="002C5433" w:rsidRPr="00EB2A85">
        <w:t xml:space="preserve"> русской сказки</w:t>
      </w:r>
      <w:r w:rsidRPr="00EB2A85">
        <w:t xml:space="preserve">. Назовите </w:t>
      </w:r>
      <w:r w:rsidR="002C5433" w:rsidRPr="00EB2A85">
        <w:t xml:space="preserve">эту </w:t>
      </w:r>
      <w:r w:rsidRPr="00EB2A85">
        <w:t>героиню.</w:t>
      </w:r>
    </w:p>
    <w:p w14:paraId="34CC4AE6" w14:textId="77777777" w:rsidR="003C326D" w:rsidRPr="004C182A" w:rsidRDefault="003C326D" w:rsidP="002C5433">
      <w:pPr>
        <w:pStyle w:val="a7"/>
      </w:pPr>
      <w:r w:rsidRPr="00EB2A85">
        <w:t>Отв</w:t>
      </w:r>
      <w:r w:rsidRPr="004C182A">
        <w:t>ет: снегурочка</w:t>
      </w:r>
      <w:r w:rsidRPr="004C182A">
        <w:rPr>
          <w:color w:val="000000"/>
        </w:rPr>
        <w:t>.</w:t>
      </w:r>
    </w:p>
    <w:p w14:paraId="7A5E0945" w14:textId="6CDE82C9" w:rsidR="003C326D" w:rsidRPr="004C182A" w:rsidRDefault="003C326D" w:rsidP="002C5433">
      <w:pPr>
        <w:pStyle w:val="a7"/>
      </w:pPr>
      <w:r w:rsidRPr="004C182A">
        <w:t>Комментарий: Юкиона –снежная дева, мечтающая о тепле и человеческом счастье, получив которые,</w:t>
      </w:r>
      <w:r>
        <w:t xml:space="preserve"> </w:t>
      </w:r>
      <w:r w:rsidRPr="004C182A">
        <w:t>Юкиона тает, словно Снегурочка в русских сказках. Заглавной героиней Снегурочку сделали, например, Римский-Корсаков и Васнецов.</w:t>
      </w:r>
    </w:p>
    <w:p w14:paraId="0496A0FE" w14:textId="77777777" w:rsidR="003C326D" w:rsidRPr="004C182A" w:rsidRDefault="003C326D" w:rsidP="00DB560B">
      <w:pPr>
        <w:pStyle w:val="a7"/>
      </w:pPr>
      <w:r w:rsidRPr="004C182A">
        <w:t>Источники: 1. Сычева Е.С. Символизм традиционной культуры Японии в аниме и манге. Снег, цветы, светлячки</w:t>
      </w:r>
      <w:r>
        <w:t>.</w:t>
      </w:r>
      <w:r w:rsidRPr="004C182A">
        <w:t xml:space="preserve"> 2020. Стр. 34</w:t>
      </w:r>
      <w:r>
        <w:t>.</w:t>
      </w:r>
    </w:p>
    <w:p w14:paraId="21AAECBE" w14:textId="0D740484" w:rsidR="003C326D" w:rsidRDefault="003C326D" w:rsidP="00DB560B">
      <w:pPr>
        <w:pStyle w:val="a9"/>
      </w:pPr>
      <w:r w:rsidRPr="004C182A">
        <w:t xml:space="preserve">2. </w:t>
      </w:r>
      <w:hyperlink r:id="rId13" w:history="1">
        <w:r w:rsidR="00DB560B" w:rsidRPr="00E5137A">
          <w:rPr>
            <w:rStyle w:val="a5"/>
          </w:rPr>
          <w:t>https://ru.wikipedia.org/wiki/Снегурочка</w:t>
        </w:r>
      </w:hyperlink>
    </w:p>
    <w:p w14:paraId="3548FEE7" w14:textId="77777777" w:rsidR="003C326D" w:rsidRPr="004C182A" w:rsidRDefault="003C326D" w:rsidP="00DB560B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437746AF" w14:textId="144F3158" w:rsidR="003C326D" w:rsidRPr="004C182A" w:rsidRDefault="003C326D" w:rsidP="00DB560B">
      <w:pPr>
        <w:pStyle w:val="a"/>
      </w:pPr>
      <w:r w:rsidRPr="004C182A">
        <w:t>В одной африканской легенде ПЕРВОЕ съело своих детей, а ВТОРАЯ спрятала детей в кувшине и теперь в определённое время выводит погулять. Назовите ПЕРВОЕ и ВТОРУЮ.</w:t>
      </w:r>
    </w:p>
    <w:p w14:paraId="04412A88" w14:textId="541A4AB6" w:rsidR="003C326D" w:rsidRPr="004C182A" w:rsidRDefault="003C326D" w:rsidP="00DB560B">
      <w:pPr>
        <w:pStyle w:val="a7"/>
      </w:pPr>
      <w:r w:rsidRPr="004C182A">
        <w:t xml:space="preserve">Ответ: </w:t>
      </w:r>
      <w:r w:rsidR="00DB560B">
        <w:t>С</w:t>
      </w:r>
      <w:r w:rsidRPr="004C182A">
        <w:t xml:space="preserve">олнце, </w:t>
      </w:r>
      <w:r w:rsidR="00DB560B">
        <w:t>Л</w:t>
      </w:r>
      <w:r w:rsidRPr="004C182A">
        <w:t>уна.</w:t>
      </w:r>
    </w:p>
    <w:p w14:paraId="53095888" w14:textId="56A797FF" w:rsidR="003C326D" w:rsidRPr="004C182A" w:rsidRDefault="003C326D" w:rsidP="00DB560B">
      <w:pPr>
        <w:pStyle w:val="a7"/>
      </w:pPr>
      <w:r w:rsidRPr="004C182A">
        <w:t>Зачёт: в любом порядке.</w:t>
      </w:r>
    </w:p>
    <w:p w14:paraId="28962AEE" w14:textId="4FFBFE1A" w:rsidR="003C326D" w:rsidRPr="004C182A" w:rsidRDefault="003C326D" w:rsidP="00DB560B">
      <w:pPr>
        <w:pStyle w:val="a7"/>
      </w:pPr>
      <w:r w:rsidRPr="004C182A">
        <w:t>Комментарий: легенда из То́го</w:t>
      </w:r>
      <w:r>
        <w:t xml:space="preserve"> </w:t>
      </w:r>
      <w:r w:rsidRPr="004C182A">
        <w:t>объясняет, почему днём на небе только одно солнце, а ночью луна и звёзды. В этой легенде звёзды – дети луны.</w:t>
      </w:r>
    </w:p>
    <w:p w14:paraId="23F9B7EA" w14:textId="254C0296" w:rsidR="003C326D" w:rsidRDefault="003C326D" w:rsidP="00DB560B">
      <w:pPr>
        <w:pStyle w:val="a7"/>
      </w:pPr>
      <w:r w:rsidRPr="004C182A">
        <w:t xml:space="preserve">Источник: </w:t>
      </w:r>
      <w:hyperlink r:id="rId14" w:history="1">
        <w:r w:rsidR="00A90D49" w:rsidRPr="00163464">
          <w:rPr>
            <w:rStyle w:val="a5"/>
          </w:rPr>
          <w:t>https://ru.wikipedia.org/wiki/Африканская_мифология</w:t>
        </w:r>
      </w:hyperlink>
    </w:p>
    <w:p w14:paraId="3E11627A" w14:textId="10CC29C7" w:rsidR="003C326D" w:rsidRDefault="003C326D" w:rsidP="00DB560B">
      <w:pPr>
        <w:pStyle w:val="a7"/>
      </w:pPr>
      <w:r w:rsidRPr="004C182A">
        <w:t>Автор: Александр Сидоренков (Смоленск).</w:t>
      </w:r>
    </w:p>
    <w:p w14:paraId="2D86A7B7" w14:textId="4C762F0D" w:rsidR="003C326D" w:rsidRPr="00DB560B" w:rsidRDefault="009D12EF" w:rsidP="00E005B7">
      <w:pPr>
        <w:pStyle w:val="a"/>
        <w:rPr>
          <w:kern w:val="2"/>
          <w:szCs w:val="24"/>
        </w:rPr>
      </w:pPr>
      <w:r>
        <w:br w:type="page"/>
      </w:r>
      <w:r w:rsidR="003C326D" w:rsidRPr="004C182A">
        <w:lastRenderedPageBreak/>
        <w:t>«Ворота Ада» – это ОН, находящийся невдалеке от реки Шумной. Назовите ЕГО словом с</w:t>
      </w:r>
      <w:r w:rsidR="003C326D">
        <w:t xml:space="preserve"> двумя</w:t>
      </w:r>
      <w:r w:rsidR="003C326D" w:rsidRPr="004C182A">
        <w:t xml:space="preserve"> одинаковыми гласными.</w:t>
      </w:r>
    </w:p>
    <w:p w14:paraId="21DCE841" w14:textId="3B0BCF9A" w:rsidR="003C326D" w:rsidRPr="004C182A" w:rsidRDefault="003C326D" w:rsidP="00DB560B">
      <w:pPr>
        <w:pStyle w:val="a7"/>
      </w:pPr>
      <w:r w:rsidRPr="004C182A">
        <w:t>Ответ: гейзер.</w:t>
      </w:r>
    </w:p>
    <w:p w14:paraId="32C6D81C" w14:textId="26E1C125" w:rsidR="003C326D" w:rsidRPr="004C182A" w:rsidRDefault="003C326D" w:rsidP="00DB560B">
      <w:pPr>
        <w:pStyle w:val="a7"/>
      </w:pPr>
      <w:r w:rsidRPr="004C182A">
        <w:t>Комментарий: река Шумная протекает на Камчатке, в Долине гейзеров. Видимо</w:t>
      </w:r>
      <w:r w:rsidR="00DB560B">
        <w:t>,</w:t>
      </w:r>
      <w:r w:rsidRPr="004C182A">
        <w:t xml:space="preserve"> и название река получила из-за шума вырывающейся из земли воды. Ад часто располагают именно под землей. Местные жители подозревали о нечистых силах в этой долине, что, возможно, и отразилось в</w:t>
      </w:r>
      <w:r w:rsidR="00DB560B">
        <w:t> </w:t>
      </w:r>
      <w:r w:rsidRPr="004C182A">
        <w:t>названии гейзера.</w:t>
      </w:r>
    </w:p>
    <w:p w14:paraId="21797A1D" w14:textId="387B35DD" w:rsidR="00E23BA7" w:rsidRDefault="003C326D" w:rsidP="00030E5E">
      <w:pPr>
        <w:pStyle w:val="a7"/>
      </w:pPr>
      <w:r w:rsidRPr="004C182A">
        <w:t xml:space="preserve">Источники: </w:t>
      </w:r>
      <w:hyperlink r:id="rId15" w:history="1">
        <w:r w:rsidR="00030E5E" w:rsidRPr="00163464">
          <w:rPr>
            <w:rStyle w:val="a5"/>
          </w:rPr>
          <w:t>https://ru.wikipedia.org/wiki/Долина_гейзеров</w:t>
        </w:r>
      </w:hyperlink>
    </w:p>
    <w:p w14:paraId="0C078500" w14:textId="77777777" w:rsidR="003C326D" w:rsidRPr="004C182A" w:rsidRDefault="003C326D" w:rsidP="00E23BA7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09446691" w14:textId="4BEF8AA6" w:rsidR="003C326D" w:rsidRPr="00720099" w:rsidRDefault="003C326D" w:rsidP="00E23BA7">
      <w:pPr>
        <w:pStyle w:val="a"/>
      </w:pPr>
      <w:r w:rsidRPr="00BB7456">
        <w:t>В</w:t>
      </w:r>
      <w:r w:rsidRPr="00720099">
        <w:t xml:space="preserve"> романе Эмине</w:t>
      </w:r>
      <w:r>
        <w:t>́</w:t>
      </w:r>
      <w:r w:rsidR="00E23BA7">
        <w:t xml:space="preserve"> </w:t>
      </w:r>
      <w:r w:rsidRPr="00720099">
        <w:t>Хелваджи</w:t>
      </w:r>
      <w:r>
        <w:t>́</w:t>
      </w:r>
      <w:r w:rsidRPr="00720099">
        <w:t xml:space="preserve"> используется ОН кивков головой. Согласно русской загадке, </w:t>
      </w:r>
      <w:r>
        <w:t xml:space="preserve">другой </w:t>
      </w:r>
      <w:r w:rsidRPr="00720099">
        <w:t>ОН</w:t>
      </w:r>
      <w:r w:rsidR="008A36CA">
        <w:t> </w:t>
      </w:r>
      <w:r w:rsidRPr="00720099">
        <w:t>– это лисица в норке. Что такое ОН?</w:t>
      </w:r>
    </w:p>
    <w:p w14:paraId="75351B74" w14:textId="77777777" w:rsidR="003C326D" w:rsidRPr="001E7780" w:rsidRDefault="003C326D" w:rsidP="00E23BA7">
      <w:pPr>
        <w:pStyle w:val="a7"/>
      </w:pPr>
      <w:r w:rsidRPr="001E7780">
        <w:t>Ответ: язык.</w:t>
      </w:r>
    </w:p>
    <w:p w14:paraId="116B3432" w14:textId="77777777" w:rsidR="003C326D" w:rsidRPr="001E7780" w:rsidRDefault="003C326D" w:rsidP="00E23BA7">
      <w:pPr>
        <w:pStyle w:val="a7"/>
      </w:pPr>
      <w:r w:rsidRPr="001E7780">
        <w:t>Комментарий: Эмине Хелваджи пишет, что как существует язык жестов, так в Турции использовался язык кивков, позволявший общаться поворотами головы. Язык находится во рту, словно красная лисица в норке.</w:t>
      </w:r>
    </w:p>
    <w:p w14:paraId="58BE09CD" w14:textId="77777777" w:rsidR="003C326D" w:rsidRPr="001E7780" w:rsidRDefault="003C326D" w:rsidP="00E23BA7">
      <w:pPr>
        <w:pStyle w:val="a7"/>
        <w:rPr>
          <w:kern w:val="2"/>
          <w:szCs w:val="24"/>
        </w:rPr>
      </w:pPr>
      <w:r w:rsidRPr="001E7780">
        <w:rPr>
          <w:kern w:val="2"/>
          <w:szCs w:val="24"/>
        </w:rPr>
        <w:t>Источник</w:t>
      </w:r>
      <w:r>
        <w:rPr>
          <w:kern w:val="2"/>
          <w:szCs w:val="24"/>
        </w:rPr>
        <w:t>и</w:t>
      </w:r>
      <w:r w:rsidRPr="001E7780">
        <w:rPr>
          <w:kern w:val="2"/>
          <w:szCs w:val="24"/>
        </w:rPr>
        <w:t xml:space="preserve">: 1. </w:t>
      </w:r>
      <w:hyperlink r:id="rId16" w:history="1">
        <w:r w:rsidRPr="001E7780">
          <w:rPr>
            <w:rStyle w:val="a5"/>
            <w:kern w:val="2"/>
            <w:szCs w:val="24"/>
          </w:rPr>
          <w:t>https://www.bolshoyvopros.ru/questions/685439-kakoj-otvet-k-zagadke--krasnaja-lisica-iz-svoej-norki-ne-vyhodit.html</w:t>
        </w:r>
      </w:hyperlink>
    </w:p>
    <w:p w14:paraId="0D8ADAB0" w14:textId="21459285" w:rsidR="003C326D" w:rsidRDefault="003C326D" w:rsidP="008A36CA">
      <w:pPr>
        <w:pStyle w:val="a9"/>
      </w:pPr>
      <w:r w:rsidRPr="001E7780">
        <w:t xml:space="preserve">2. </w:t>
      </w:r>
      <w:r w:rsidR="008A36CA">
        <w:t xml:space="preserve">Эмине Хелваджи. </w:t>
      </w:r>
      <w:r w:rsidRPr="001E7780">
        <w:t>Дочь Роксоланы</w:t>
      </w:r>
      <w:r w:rsidR="008A36CA">
        <w:t xml:space="preserve"> // </w:t>
      </w:r>
      <w:hyperlink r:id="rId17" w:history="1">
        <w:r w:rsidR="008A36CA" w:rsidRPr="00E5137A">
          <w:rPr>
            <w:rStyle w:val="a5"/>
            <w:kern w:val="2"/>
            <w:szCs w:val="24"/>
          </w:rPr>
          <w:t>https://4etalka.ru/lubovnyie_romani/istoricheskie_lyubovnyie_romanyi/404164/fulltext.htm</w:t>
        </w:r>
      </w:hyperlink>
    </w:p>
    <w:p w14:paraId="22F443EB" w14:textId="77777777" w:rsidR="003C326D" w:rsidRPr="001E7780" w:rsidRDefault="003C326D" w:rsidP="008A36CA">
      <w:pPr>
        <w:pStyle w:val="a7"/>
        <w:rPr>
          <w:shd w:val="clear" w:color="auto" w:fill="FFFFFF"/>
        </w:rPr>
      </w:pPr>
      <w:r w:rsidRPr="001E7780">
        <w:rPr>
          <w:color w:val="000000"/>
          <w:shd w:val="clear" w:color="auto" w:fill="FFFFFF"/>
        </w:rPr>
        <w:t xml:space="preserve">Автор: </w:t>
      </w:r>
      <w:r w:rsidRPr="001E7780">
        <w:rPr>
          <w:shd w:val="clear" w:color="auto" w:fill="FFFFFF"/>
        </w:rPr>
        <w:t>Александр Сидоренков (Смоленск).</w:t>
      </w:r>
    </w:p>
    <w:p w14:paraId="5D740949" w14:textId="01BA40FD" w:rsidR="003C326D" w:rsidRPr="004C182A" w:rsidRDefault="003C326D" w:rsidP="008A36CA">
      <w:pPr>
        <w:pStyle w:val="a"/>
      </w:pPr>
      <w:r w:rsidRPr="004C182A">
        <w:t>Согласно европейской пословице, щебет молодёжи напоминает пение стариков. В аналогичной русской пословице упоминаются ОН</w:t>
      </w:r>
      <w:r w:rsidR="00CE2056">
        <w:t>О</w:t>
      </w:r>
      <w:r w:rsidRPr="004C182A">
        <w:t xml:space="preserve"> и ОН</w:t>
      </w:r>
      <w:r w:rsidR="00CE2056">
        <w:t>А</w:t>
      </w:r>
      <w:r w:rsidRPr="004C182A">
        <w:t xml:space="preserve">. Назовите </w:t>
      </w:r>
      <w:r w:rsidR="00CE2056">
        <w:t>ЕГО</w:t>
      </w:r>
      <w:r w:rsidRPr="004C182A">
        <w:t xml:space="preserve"> и Е</w:t>
      </w:r>
      <w:r w:rsidR="00CE2056">
        <w:t>Ё</w:t>
      </w:r>
      <w:r w:rsidRPr="004C182A">
        <w:t xml:space="preserve"> однокоренными словами.</w:t>
      </w:r>
    </w:p>
    <w:p w14:paraId="3F5DCCDB" w14:textId="116B82CA" w:rsidR="003C326D" w:rsidRPr="004C182A" w:rsidRDefault="003C326D" w:rsidP="008A36CA">
      <w:pPr>
        <w:pStyle w:val="a7"/>
      </w:pPr>
      <w:r w:rsidRPr="004C182A">
        <w:t>Ответ: ябло</w:t>
      </w:r>
      <w:r w:rsidR="00CE2056">
        <w:t>ко</w:t>
      </w:r>
      <w:r w:rsidRPr="004C182A">
        <w:t>, ябло</w:t>
      </w:r>
      <w:r w:rsidR="00CE2056">
        <w:t>ня</w:t>
      </w:r>
      <w:r w:rsidRPr="004C182A">
        <w:t>.</w:t>
      </w:r>
    </w:p>
    <w:p w14:paraId="7886EC81" w14:textId="77777777" w:rsidR="003C326D" w:rsidRPr="004C182A" w:rsidRDefault="003C326D" w:rsidP="008A36CA">
      <w:pPr>
        <w:pStyle w:val="a7"/>
      </w:pPr>
      <w:r w:rsidRPr="004C182A">
        <w:t>Комментарий: европейская пословица говорит о преемственности поколений, о том, что потомство похоже на своих родителей, а в России говорят, что яблоко от яблони недалеко падает.</w:t>
      </w:r>
    </w:p>
    <w:p w14:paraId="6B2C12A3" w14:textId="38EFBF67" w:rsidR="003C326D" w:rsidRPr="00BB7456" w:rsidRDefault="003C326D" w:rsidP="008A36CA">
      <w:pPr>
        <w:pStyle w:val="a7"/>
        <w:rPr>
          <w:kern w:val="2"/>
          <w:szCs w:val="24"/>
        </w:rPr>
      </w:pPr>
      <w:r w:rsidRPr="004C182A">
        <w:rPr>
          <w:kern w:val="2"/>
          <w:szCs w:val="24"/>
        </w:rPr>
        <w:t>Источники:</w:t>
      </w:r>
      <w:r>
        <w:rPr>
          <w:kern w:val="2"/>
          <w:szCs w:val="24"/>
        </w:rPr>
        <w:t xml:space="preserve"> </w:t>
      </w:r>
      <w:r w:rsidRPr="004C182A">
        <w:rPr>
          <w:kern w:val="2"/>
          <w:szCs w:val="24"/>
        </w:rPr>
        <w:t>1.</w:t>
      </w:r>
      <w:r w:rsidR="008A36CA">
        <w:rPr>
          <w:kern w:val="2"/>
          <w:szCs w:val="24"/>
        </w:rPr>
        <w:t xml:space="preserve"> </w:t>
      </w:r>
      <w:r w:rsidRPr="004C182A">
        <w:rPr>
          <w:kern w:val="2"/>
          <w:szCs w:val="24"/>
        </w:rPr>
        <w:t>Йорданс.</w:t>
      </w:r>
      <w:r w:rsidRPr="00BB7456">
        <w:rPr>
          <w:kern w:val="2"/>
          <w:szCs w:val="24"/>
        </w:rPr>
        <w:t>«Как поют старики, так свистят малыши»</w:t>
      </w:r>
      <w:r>
        <w:rPr>
          <w:kern w:val="2"/>
          <w:szCs w:val="24"/>
        </w:rPr>
        <w:t xml:space="preserve"> // </w:t>
      </w:r>
      <w:hyperlink r:id="rId18" w:anchor="/browse/50f4a6e1-d425-40e1-9084-da12763c7931/ru" w:history="1">
        <w:r w:rsidRPr="00FF5F5E">
          <w:rPr>
            <w:rStyle w:val="a5"/>
            <w:kern w:val="2"/>
            <w:szCs w:val="24"/>
          </w:rPr>
          <w:t>https://izi.travel/ru/browse/03f26710-3fea-4165-8f9a-b5b869ebee31/ru#/browse/50f4a6e1-d425-40e1-9084-da12763c7931/ru</w:t>
        </w:r>
      </w:hyperlink>
      <w:r>
        <w:rPr>
          <w:kern w:val="2"/>
          <w:szCs w:val="24"/>
        </w:rPr>
        <w:t xml:space="preserve"> </w:t>
      </w:r>
    </w:p>
    <w:p w14:paraId="14D3E822" w14:textId="77777777" w:rsidR="003C326D" w:rsidRPr="004C182A" w:rsidRDefault="003C326D" w:rsidP="008A36CA">
      <w:pPr>
        <w:pStyle w:val="a9"/>
        <w:rPr>
          <w:kern w:val="2"/>
          <w:szCs w:val="24"/>
        </w:rPr>
      </w:pPr>
      <w:r w:rsidRPr="004C182A">
        <w:rPr>
          <w:kern w:val="2"/>
          <w:szCs w:val="24"/>
        </w:rPr>
        <w:t xml:space="preserve">2. </w:t>
      </w:r>
      <w:hyperlink r:id="rId19" w:history="1">
        <w:r w:rsidRPr="004C182A">
          <w:rPr>
            <w:rStyle w:val="a5"/>
            <w:kern w:val="2"/>
            <w:szCs w:val="24"/>
          </w:rPr>
          <w:t>https://vadim-galkin.ru/business-basics/interesting-facts/o-proisxozhdenii-vyrazheniya-yabloko-ot-yabloni-nedaleko-padaet/</w:t>
        </w:r>
      </w:hyperlink>
    </w:p>
    <w:p w14:paraId="207D3001" w14:textId="77777777" w:rsidR="003C326D" w:rsidRDefault="003C326D" w:rsidP="008A36CA">
      <w:pPr>
        <w:pStyle w:val="a7"/>
        <w:rPr>
          <w:shd w:val="clear" w:color="auto" w:fill="FFFFFF"/>
        </w:rPr>
      </w:pPr>
      <w:r w:rsidRPr="004C182A">
        <w:rPr>
          <w:color w:val="000000"/>
          <w:shd w:val="clear" w:color="auto" w:fill="FFFFFF"/>
        </w:rPr>
        <w:t xml:space="preserve">Автор: </w:t>
      </w:r>
      <w:r w:rsidRPr="004C182A">
        <w:rPr>
          <w:shd w:val="clear" w:color="auto" w:fill="FFFFFF"/>
        </w:rPr>
        <w:t>Александр Сидоренков (Смоленск).</w:t>
      </w:r>
    </w:p>
    <w:p w14:paraId="76B9EF19" w14:textId="5DA41C14" w:rsidR="00917D04" w:rsidRDefault="00917D04" w:rsidP="00917D04">
      <w:pPr>
        <w:pStyle w:val="3"/>
      </w:pPr>
      <w:r>
        <w:t>Блок 2</w:t>
      </w:r>
    </w:p>
    <w:p w14:paraId="561690A3" w14:textId="7E732B1F" w:rsidR="00917D04" w:rsidRDefault="00917D04" w:rsidP="00917D04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>
        <w:rPr>
          <w:b/>
          <w:bCs/>
        </w:rPr>
        <w:t>Юлия Лунёва (Днепр, Днепропетровская область, Украина)</w:t>
      </w:r>
    </w:p>
    <w:p w14:paraId="07078CB5" w14:textId="76725093" w:rsidR="00917D04" w:rsidRDefault="00917D04" w:rsidP="00917D04">
      <w:pPr>
        <w:rPr>
          <w:b/>
          <w:bCs/>
        </w:rPr>
      </w:pPr>
      <w:r w:rsidRPr="004B44AB">
        <w:t xml:space="preserve">Редактор благодарит за тестирование вопросов и ценные замечания Арутюна Арзуманяна </w:t>
      </w:r>
      <w:r w:rsidRPr="004B44AB">
        <w:rPr>
          <w:rFonts w:cs="Arial"/>
        </w:rPr>
        <w:t>(Ереван)</w:t>
      </w:r>
      <w:r w:rsidRPr="004B44AB">
        <w:t xml:space="preserve">, </w:t>
      </w:r>
      <w:r w:rsidRPr="004B44AB">
        <w:rPr>
          <w:rStyle w:val="y2iqfc"/>
        </w:rPr>
        <w:t>Анастасию Вилкову (Белград), Ирину Евельсон (</w:t>
      </w:r>
      <w:r w:rsidRPr="004B44AB">
        <w:rPr>
          <w:rFonts w:cs="Segoe UI"/>
          <w:color w:val="000000"/>
          <w:shd w:val="clear" w:color="auto" w:fill="FFFFFF"/>
        </w:rPr>
        <w:t>Лос-Анджелес</w:t>
      </w:r>
      <w:r w:rsidRPr="004B44AB">
        <w:rPr>
          <w:rStyle w:val="y2iqfc"/>
        </w:rPr>
        <w:t>),</w:t>
      </w:r>
      <w:r w:rsidRPr="004B44AB">
        <w:rPr>
          <w:rFonts w:cs="Courier New"/>
        </w:rPr>
        <w:t xml:space="preserve"> </w:t>
      </w:r>
      <w:r w:rsidRPr="004B44AB">
        <w:rPr>
          <w:rFonts w:cs="Segoe UI"/>
          <w:shd w:val="clear" w:color="auto" w:fill="FFFFFF"/>
        </w:rPr>
        <w:t xml:space="preserve">Марию Жуковскую (Москва), </w:t>
      </w:r>
      <w:r w:rsidRPr="004B44AB">
        <w:rPr>
          <w:rFonts w:cs="Courier New"/>
        </w:rPr>
        <w:t xml:space="preserve">Якова Зайдельмана </w:t>
      </w:r>
      <w:r w:rsidRPr="004B44AB">
        <w:rPr>
          <w:rStyle w:val="y2iqfc"/>
        </w:rPr>
        <w:t>(</w:t>
      </w:r>
      <w:r w:rsidRPr="004B44AB">
        <w:rPr>
          <w:rFonts w:cs="Arial"/>
          <w:shd w:val="clear" w:color="auto" w:fill="FFFFFF"/>
        </w:rPr>
        <w:t>Переславль-Залесский</w:t>
      </w:r>
      <w:r w:rsidRPr="004B44AB">
        <w:rPr>
          <w:rStyle w:val="y2iqfc"/>
        </w:rPr>
        <w:t>)</w:t>
      </w:r>
      <w:r w:rsidRPr="004B44AB">
        <w:rPr>
          <w:rFonts w:cs="Courier New"/>
        </w:rPr>
        <w:t>,</w:t>
      </w:r>
      <w:r w:rsidRPr="004B44AB">
        <w:rPr>
          <w:rStyle w:val="y2iqfc"/>
        </w:rPr>
        <w:t xml:space="preserve"> </w:t>
      </w:r>
      <w:r w:rsidRPr="004B44AB">
        <w:t xml:space="preserve">Айка Казазяна </w:t>
      </w:r>
      <w:r w:rsidRPr="004B44AB">
        <w:rPr>
          <w:rFonts w:cs="Arial"/>
        </w:rPr>
        <w:t>(Ереван)</w:t>
      </w:r>
      <w:r w:rsidRPr="004B44AB">
        <w:t xml:space="preserve">, </w:t>
      </w:r>
      <w:r w:rsidRPr="004B44AB">
        <w:rPr>
          <w:rFonts w:cs="Courier New"/>
        </w:rPr>
        <w:t xml:space="preserve">Константина Костенко </w:t>
      </w:r>
      <w:r w:rsidRPr="004B44AB">
        <w:rPr>
          <w:rStyle w:val="y2iqfc"/>
        </w:rPr>
        <w:t xml:space="preserve">(Пермь), </w:t>
      </w:r>
      <w:r w:rsidRPr="004B44AB">
        <w:t xml:space="preserve">Алексея Курносова </w:t>
      </w:r>
      <w:r w:rsidRPr="004B44AB">
        <w:rPr>
          <w:rFonts w:cs="Arial"/>
        </w:rPr>
        <w:t>(Ереван)</w:t>
      </w:r>
      <w:r w:rsidRPr="004B44AB">
        <w:t xml:space="preserve">, Эдгара Маркосяна </w:t>
      </w:r>
      <w:r w:rsidRPr="004B44AB">
        <w:rPr>
          <w:rFonts w:cs="Arial"/>
        </w:rPr>
        <w:t>(Ереван)</w:t>
      </w:r>
      <w:r w:rsidRPr="004B44AB">
        <w:t xml:space="preserve">, </w:t>
      </w:r>
      <w:r w:rsidRPr="004B44AB">
        <w:rPr>
          <w:rFonts w:cs="Segoe UI"/>
          <w:color w:val="000000"/>
          <w:shd w:val="clear" w:color="auto" w:fill="FFFFFF"/>
        </w:rPr>
        <w:t xml:space="preserve">Артура Матевосяна (Ростов-на-Дону/Ереван), </w:t>
      </w:r>
      <w:r w:rsidRPr="004B44AB">
        <w:t xml:space="preserve">Айказа Мелкумяна </w:t>
      </w:r>
      <w:r w:rsidRPr="004B44AB">
        <w:rPr>
          <w:rFonts w:cs="Arial"/>
        </w:rPr>
        <w:t>(Ереван)</w:t>
      </w:r>
      <w:r w:rsidRPr="004B44AB">
        <w:t xml:space="preserve">, Тиграна Мугнецяна </w:t>
      </w:r>
      <w:r w:rsidRPr="004B44AB">
        <w:rPr>
          <w:rFonts w:cs="Arial"/>
        </w:rPr>
        <w:t>(Ереван)</w:t>
      </w:r>
      <w:r w:rsidRPr="004B44AB">
        <w:t xml:space="preserve">, </w:t>
      </w:r>
      <w:r w:rsidRPr="004B44AB">
        <w:rPr>
          <w:rFonts w:cs="Segoe UI"/>
          <w:shd w:val="clear" w:color="auto" w:fill="FFFFFF"/>
        </w:rPr>
        <w:t xml:space="preserve">Антона Пискарёва (Белград), </w:t>
      </w:r>
      <w:r w:rsidRPr="004B44AB">
        <w:rPr>
          <w:rStyle w:val="y2iqfc"/>
        </w:rPr>
        <w:t xml:space="preserve">Владимира Салия </w:t>
      </w:r>
      <w:r w:rsidRPr="004B44AB">
        <w:t>(Ленинградская область)</w:t>
      </w:r>
      <w:r w:rsidRPr="004B44AB">
        <w:rPr>
          <w:rStyle w:val="y2iqfc"/>
        </w:rPr>
        <w:t>, Михаила Сенкевича (Лозница), Илью Синюкова (Санкт-Петербург)</w:t>
      </w:r>
      <w:r w:rsidRPr="004B44AB">
        <w:t>.</w:t>
      </w:r>
    </w:p>
    <w:p w14:paraId="04241157" w14:textId="7DD9915D" w:rsidR="00917D04" w:rsidRDefault="00917D04" w:rsidP="008A36CA">
      <w:pPr>
        <w:pStyle w:val="a7"/>
      </w:pPr>
      <w:r w:rsidRPr="004B44AB">
        <w:t>Отдельная благодарность за помощь Андрею Остроглазову (Днепр).</w:t>
      </w:r>
    </w:p>
    <w:p w14:paraId="28466883" w14:textId="56B62D2A" w:rsidR="00917D04" w:rsidRPr="004B44AB" w:rsidRDefault="00917D04" w:rsidP="00917D04">
      <w:pPr>
        <w:pStyle w:val="a"/>
      </w:pPr>
      <w:r w:rsidRPr="00174A45">
        <w:t>Один преподаватель разрешил студентам пользоваться шпаргалками, но только записанными на</w:t>
      </w:r>
      <w:r>
        <w:t> </w:t>
      </w:r>
      <w:r w:rsidRPr="00174A45">
        <w:t>одной стороне листа. Назовите немецкого математика, идею которого использовали находчивые студенты.</w:t>
      </w:r>
    </w:p>
    <w:p w14:paraId="30242469" w14:textId="50D24A62" w:rsidR="00917D04" w:rsidRDefault="00917D04" w:rsidP="00917D04">
      <w:pPr>
        <w:pStyle w:val="a7"/>
      </w:pPr>
      <w:r w:rsidRPr="004B44AB">
        <w:t xml:space="preserve">Ответ: </w:t>
      </w:r>
      <w:r>
        <w:t>(</w:t>
      </w:r>
      <w:r w:rsidRPr="004B44AB">
        <w:t>Август</w:t>
      </w:r>
      <w:r>
        <w:t>)</w:t>
      </w:r>
      <w:r w:rsidRPr="004B44AB">
        <w:t xml:space="preserve"> Мёбиус.</w:t>
      </w:r>
    </w:p>
    <w:p w14:paraId="75959A2C" w14:textId="77777777" w:rsidR="00917D04" w:rsidRPr="004B44AB" w:rsidRDefault="00917D04" w:rsidP="00917D04">
      <w:pPr>
        <w:pStyle w:val="a7"/>
      </w:pPr>
      <w:r w:rsidRPr="004B44AB">
        <w:t>Комментарий: студенты соединили края листка в виде ленты Мёбиуса и получили одностороннюю поверхность, использовав в два раза больше места для записей.</w:t>
      </w:r>
    </w:p>
    <w:p w14:paraId="07487583" w14:textId="77777777" w:rsidR="00917D04" w:rsidRDefault="00917D04" w:rsidP="00917D04">
      <w:pPr>
        <w:pStyle w:val="a7"/>
      </w:pPr>
      <w:r w:rsidRPr="004B44AB">
        <w:t>Источник</w:t>
      </w:r>
      <w:r>
        <w:t>и</w:t>
      </w:r>
      <w:r w:rsidRPr="004B44AB">
        <w:t xml:space="preserve">: </w:t>
      </w:r>
    </w:p>
    <w:p w14:paraId="01D0C8E2" w14:textId="77777777" w:rsidR="00917D04" w:rsidRDefault="00917D04" w:rsidP="00917D04">
      <w:pPr>
        <w:pStyle w:val="a9"/>
      </w:pPr>
      <w:r w:rsidRPr="004F4EB2">
        <w:t>1</w:t>
      </w:r>
      <w:r>
        <w:t xml:space="preserve">. </w:t>
      </w:r>
      <w:hyperlink r:id="rId20" w:history="1">
        <w:r w:rsidRPr="003867C6">
          <w:rPr>
            <w:rStyle w:val="a5"/>
            <w:rFonts w:cstheme="minorHAnsi"/>
          </w:rPr>
          <w:t>https://www.reddit.com/r/funny/comments/8ujnmy/teacher_said_we_are_allow_to_bring_single_side/?rdt=40564</w:t>
        </w:r>
      </w:hyperlink>
    </w:p>
    <w:p w14:paraId="41B7329C" w14:textId="77777777" w:rsidR="00917D04" w:rsidRDefault="00917D04" w:rsidP="00917D04">
      <w:pPr>
        <w:pStyle w:val="a9"/>
      </w:pPr>
      <w:r>
        <w:t xml:space="preserve">2. </w:t>
      </w:r>
      <w:hyperlink r:id="rId21" w:history="1">
        <w:r w:rsidRPr="003867C6">
          <w:rPr>
            <w:rStyle w:val="a5"/>
          </w:rPr>
          <w:t>https://www.britannica.com/science/Mobius-strip</w:t>
        </w:r>
      </w:hyperlink>
    </w:p>
    <w:p w14:paraId="2C1D6078" w14:textId="77777777" w:rsidR="00917D04" w:rsidRDefault="00917D04" w:rsidP="00917D04">
      <w:pPr>
        <w:pStyle w:val="a7"/>
      </w:pPr>
      <w:r w:rsidRPr="004B44AB">
        <w:t>Автор: Юлия Лунёва (Днепр).</w:t>
      </w:r>
    </w:p>
    <w:p w14:paraId="7E0AA53F" w14:textId="4DB66F23" w:rsidR="00917D04" w:rsidRPr="00773F47" w:rsidRDefault="00917D04" w:rsidP="00917D04">
      <w:pPr>
        <w:pStyle w:val="a"/>
      </w:pPr>
      <w:r w:rsidRPr="00773F47">
        <w:lastRenderedPageBreak/>
        <w:t>Китайцы говорят: «В год обезьяны, в месяц лошади»</w:t>
      </w:r>
      <w:r>
        <w:t>. Какой день недели упоминается в аналогичной русской поговорке?</w:t>
      </w:r>
    </w:p>
    <w:p w14:paraId="797250ED" w14:textId="6AD26DF3" w:rsidR="00917D04" w:rsidRPr="00773F47" w:rsidRDefault="00917D04" w:rsidP="00917D04">
      <w:pPr>
        <w:pStyle w:val="a7"/>
      </w:pPr>
      <w:r w:rsidRPr="00773F47">
        <w:t>Ответ: четверг.</w:t>
      </w:r>
    </w:p>
    <w:p w14:paraId="31979BCB" w14:textId="5C321204" w:rsidR="00917D04" w:rsidRPr="00773F47" w:rsidRDefault="00917D04" w:rsidP="00917D04">
      <w:pPr>
        <w:pStyle w:val="a7"/>
      </w:pPr>
      <w:r w:rsidRPr="00773F47">
        <w:t>Комментарий: эта китайская поговорка соответствует русскому «после дождичка в четверг», то есть в</w:t>
      </w:r>
      <w:r>
        <w:t> </w:t>
      </w:r>
      <w:r w:rsidRPr="00773F47">
        <w:t>неопределенном будущем или вообще никогда.</w:t>
      </w:r>
    </w:p>
    <w:p w14:paraId="204092CA" w14:textId="07EA0B9B" w:rsidR="00917D04" w:rsidRDefault="00917D04" w:rsidP="00917D04">
      <w:pPr>
        <w:pStyle w:val="a7"/>
      </w:pPr>
      <w:r w:rsidRPr="00773F47">
        <w:t xml:space="preserve">Источник: </w:t>
      </w:r>
      <w:hyperlink r:id="rId22" w:history="1">
        <w:r w:rsidRPr="00BF0C25">
          <w:rPr>
            <w:rStyle w:val="a5"/>
          </w:rPr>
          <w:t>http://iskonno.ru/three_monkeys/monkey_names.html</w:t>
        </w:r>
      </w:hyperlink>
    </w:p>
    <w:p w14:paraId="0C03B125" w14:textId="77777777" w:rsidR="0022716B" w:rsidRDefault="0022716B" w:rsidP="0022716B">
      <w:pPr>
        <w:pStyle w:val="a7"/>
      </w:pPr>
      <w:r w:rsidRPr="004B44AB">
        <w:t>Автор: Юлия Лунёва (Днепр).</w:t>
      </w:r>
    </w:p>
    <w:p w14:paraId="684C1344" w14:textId="0A629CCC" w:rsidR="00917D04" w:rsidRPr="004B44AB" w:rsidRDefault="00917D04" w:rsidP="00917D04">
      <w:pPr>
        <w:pStyle w:val="a"/>
      </w:pPr>
      <w:r w:rsidRPr="004B44AB">
        <w:t>Героиня мультсериала «Симпсоны» использует настолько мощный бинокль, что</w:t>
      </w:r>
      <w:r>
        <w:t xml:space="preserve">, глядя на </w:t>
      </w:r>
      <w:r w:rsidRPr="004B44AB">
        <w:t>Ниагарск</w:t>
      </w:r>
      <w:r>
        <w:t>ий</w:t>
      </w:r>
      <w:r w:rsidRPr="004B44AB">
        <w:t xml:space="preserve"> водопад</w:t>
      </w:r>
      <w:r>
        <w:t>,</w:t>
      </w:r>
      <w:r w:rsidRPr="004B44AB">
        <w:t xml:space="preserve"> видит многократно повторённые две латинские буквы. Назовите </w:t>
      </w:r>
      <w:r>
        <w:t>ту букву, что встречается вдвое реже другой.</w:t>
      </w:r>
    </w:p>
    <w:p w14:paraId="498C0745" w14:textId="77777777" w:rsidR="00917D04" w:rsidRDefault="00917D04" w:rsidP="00917D04">
      <w:pPr>
        <w:pStyle w:val="a7"/>
      </w:pPr>
      <w:r w:rsidRPr="004B44AB">
        <w:t>Ответ: «O».</w:t>
      </w:r>
    </w:p>
    <w:p w14:paraId="1BFFCDAA" w14:textId="274CCBFB" w:rsidR="00917D04" w:rsidRDefault="00917D04" w:rsidP="00917D04">
      <w:pPr>
        <w:pStyle w:val="a7"/>
      </w:pPr>
      <w:r w:rsidRPr="004B44AB">
        <w:t>Комментарий: бинокль настолько сильно увеличил воду, что ста</w:t>
      </w:r>
      <w:r>
        <w:t>ли видны молекулы</w:t>
      </w:r>
      <w:r w:rsidRPr="004B44AB">
        <w:t>.</w:t>
      </w:r>
    </w:p>
    <w:p w14:paraId="3F81C64E" w14:textId="77777777" w:rsidR="00917D04" w:rsidRPr="004B44AB" w:rsidRDefault="00917D04" w:rsidP="00917D04">
      <w:pPr>
        <w:pStyle w:val="a7"/>
      </w:pPr>
      <w:r w:rsidRPr="004B44AB">
        <w:t xml:space="preserve">Источник: сериал «Симпсоны», сезон 30, серия 21, </w:t>
      </w:r>
      <w:r>
        <w:t>5</w:t>
      </w:r>
      <w:r w:rsidRPr="004B44AB">
        <w:t>-я минута.</w:t>
      </w:r>
    </w:p>
    <w:p w14:paraId="70A1661D" w14:textId="77777777" w:rsidR="00917D04" w:rsidRPr="004941A7" w:rsidRDefault="00917D04" w:rsidP="00917D04">
      <w:pPr>
        <w:pStyle w:val="a7"/>
        <w:rPr>
          <w:rFonts w:eastAsia="Calibri"/>
        </w:rPr>
      </w:pPr>
      <w:r w:rsidRPr="004B44AB">
        <w:rPr>
          <w:rFonts w:eastAsia="Calibri"/>
        </w:rPr>
        <w:t>Автор: Андрей Остроглазов (Днепр).</w:t>
      </w:r>
    </w:p>
    <w:p w14:paraId="7AD7672F" w14:textId="6124C768" w:rsidR="00917D04" w:rsidRPr="004B44AB" w:rsidRDefault="00917D04" w:rsidP="00917D04">
      <w:pPr>
        <w:pStyle w:val="a"/>
      </w:pPr>
      <w:r w:rsidRPr="004B44AB">
        <w:t>Представители одной устаревшей профессии в Китае традиционно ходили босиком – в знак того, что заходят далеко, и их товар чист. Что именно они доставляли горожанам?</w:t>
      </w:r>
    </w:p>
    <w:p w14:paraId="349E71A2" w14:textId="77777777" w:rsidR="00917D04" w:rsidRDefault="00917D04" w:rsidP="00917D04">
      <w:pPr>
        <w:pStyle w:val="a7"/>
      </w:pPr>
      <w:r w:rsidRPr="004B44AB">
        <w:t>Ответ: воду.</w:t>
      </w:r>
    </w:p>
    <w:p w14:paraId="3D7A1B8F" w14:textId="77777777" w:rsidR="00917D04" w:rsidRDefault="00917D04" w:rsidP="00917D04">
      <w:pPr>
        <w:pStyle w:val="a7"/>
      </w:pPr>
      <w:r w:rsidRPr="004B44AB">
        <w:t>Комментарий: китайские водоносы ходили босиком, подчёркивая этим, что они заходят глубоко в реку, чтобы набрать самой чистой воды.</w:t>
      </w:r>
    </w:p>
    <w:p w14:paraId="10801046" w14:textId="330546B9" w:rsidR="00917D04" w:rsidRPr="00917D04" w:rsidRDefault="00917D04" w:rsidP="00917D04">
      <w:pPr>
        <w:pStyle w:val="a7"/>
        <w:rPr>
          <w:lang w:val="en-US"/>
        </w:rPr>
      </w:pPr>
      <w:r w:rsidRPr="004B44AB">
        <w:t>Источник</w:t>
      </w:r>
      <w:r w:rsidRPr="000D545E">
        <w:rPr>
          <w:lang w:val="en-US"/>
        </w:rPr>
        <w:t xml:space="preserve">: </w:t>
      </w:r>
      <w:r w:rsidRPr="007808C6">
        <w:rPr>
          <w:iCs/>
          <w:lang w:val="en-US"/>
        </w:rPr>
        <w:t>Di</w:t>
      </w:r>
      <w:r w:rsidRPr="000D545E">
        <w:rPr>
          <w:iCs/>
          <w:lang w:val="en-US"/>
        </w:rPr>
        <w:t xml:space="preserve"> </w:t>
      </w:r>
      <w:r w:rsidRPr="007808C6">
        <w:rPr>
          <w:iCs/>
          <w:lang w:val="en-US"/>
        </w:rPr>
        <w:t>Wang</w:t>
      </w:r>
      <w:r w:rsidRPr="000D545E">
        <w:rPr>
          <w:iCs/>
          <w:lang w:val="en-US"/>
        </w:rPr>
        <w:t>.</w:t>
      </w:r>
      <w:r w:rsidRPr="000D545E">
        <w:rPr>
          <w:lang w:val="en-US"/>
        </w:rPr>
        <w:t xml:space="preserve"> </w:t>
      </w:r>
      <w:r w:rsidRPr="00C322E1">
        <w:rPr>
          <w:lang w:val="en-US"/>
        </w:rPr>
        <w:t>Street Culture in Chengdu: Public Space, Urban Commoners, and Local Politics, 1870-1930</w:t>
      </w:r>
      <w:r w:rsidRPr="007808C6">
        <w:rPr>
          <w:lang w:val="en-US"/>
        </w:rPr>
        <w:t xml:space="preserve">. — Stanford University Press, 2003. — </w:t>
      </w:r>
      <w:r w:rsidRPr="004B44AB">
        <w:t>С</w:t>
      </w:r>
      <w:r w:rsidRPr="007808C6">
        <w:rPr>
          <w:lang w:val="en-US"/>
        </w:rPr>
        <w:t>. 75.</w:t>
      </w:r>
      <w:r w:rsidRPr="00C322E1">
        <w:rPr>
          <w:lang w:val="en-US"/>
        </w:rPr>
        <w:t xml:space="preserve"> </w:t>
      </w:r>
      <w:r w:rsidRPr="00917D04">
        <w:rPr>
          <w:lang w:val="en-US"/>
        </w:rPr>
        <w:t xml:space="preserve">// </w:t>
      </w:r>
      <w:hyperlink r:id="rId23" w:history="1">
        <w:r w:rsidRPr="00E5137A">
          <w:rPr>
            <w:rStyle w:val="a5"/>
            <w:lang w:val="en-US"/>
          </w:rPr>
          <w:t>https://books.google.ru/books?id=-3mYL13KKjsC</w:t>
        </w:r>
      </w:hyperlink>
    </w:p>
    <w:p w14:paraId="1BFD004F" w14:textId="77777777" w:rsidR="00917D04" w:rsidRDefault="00917D04" w:rsidP="00917D04">
      <w:pPr>
        <w:pStyle w:val="a7"/>
      </w:pPr>
      <w:r w:rsidRPr="004B44AB">
        <w:t>Автор: Юлия Лунёва (Днепр).</w:t>
      </w:r>
    </w:p>
    <w:p w14:paraId="540196FD" w14:textId="35BB15DC" w:rsidR="00917D04" w:rsidRPr="004B44AB" w:rsidRDefault="00917D04" w:rsidP="00917D04">
      <w:pPr>
        <w:pStyle w:val="a"/>
        <w:rPr>
          <w:rStyle w:val="y2iqfc"/>
        </w:rPr>
      </w:pPr>
      <w:r w:rsidRPr="004B44AB">
        <w:t>Фриула́ны –</w:t>
      </w:r>
      <w:r w:rsidRPr="004B44AB">
        <w:rPr>
          <w:rStyle w:val="y2iqfc"/>
        </w:rPr>
        <w:t xml:space="preserve"> это не туфли-лодочки, а скорее тапочки, которые используют представители одной редкой профессии, чтобы не повредить древесину. В каком европейском городе трудятся эти профессионалы?</w:t>
      </w:r>
    </w:p>
    <w:p w14:paraId="5C0A3BE7" w14:textId="77777777" w:rsidR="00917D04" w:rsidRPr="004B44AB" w:rsidRDefault="00917D04" w:rsidP="00917D04">
      <w:pPr>
        <w:pStyle w:val="a7"/>
        <w:rPr>
          <w:rStyle w:val="y2iqfc"/>
        </w:rPr>
      </w:pPr>
      <w:r w:rsidRPr="004B44AB">
        <w:rPr>
          <w:rStyle w:val="y2iqfc"/>
        </w:rPr>
        <w:t>Ответ: Венеция.</w:t>
      </w:r>
    </w:p>
    <w:p w14:paraId="0FA8FE83" w14:textId="77777777" w:rsidR="00917D04" w:rsidRPr="004B44AB" w:rsidRDefault="00917D04" w:rsidP="00917D04">
      <w:pPr>
        <w:pStyle w:val="a7"/>
        <w:rPr>
          <w:rStyle w:val="y2iqfc"/>
        </w:rPr>
      </w:pPr>
      <w:r w:rsidRPr="004B44AB">
        <w:rPr>
          <w:rStyle w:val="y2iqfc"/>
        </w:rPr>
        <w:t xml:space="preserve">Комментарий: </w:t>
      </w:r>
      <w:r w:rsidRPr="004B44AB">
        <w:t xml:space="preserve">Фриуланы </w:t>
      </w:r>
      <w:r w:rsidRPr="004B44AB">
        <w:rPr>
          <w:rStyle w:val="y2iqfc"/>
        </w:rPr>
        <w:t>носят гондольеры. Мягкая обувь на резиновой подошве не повреждает гондолу.</w:t>
      </w:r>
    </w:p>
    <w:p w14:paraId="6138A927" w14:textId="77777777" w:rsidR="00917D04" w:rsidRDefault="00917D04" w:rsidP="00917D04">
      <w:pPr>
        <w:pStyle w:val="a7"/>
        <w:rPr>
          <w:rFonts w:eastAsia="Calibri"/>
        </w:rPr>
      </w:pPr>
      <w:r w:rsidRPr="004B44AB">
        <w:rPr>
          <w:rFonts w:eastAsia="Calibri"/>
        </w:rPr>
        <w:t>Автор: Андрей Остроглазов (Днепр).</w:t>
      </w:r>
    </w:p>
    <w:p w14:paraId="55BE1489" w14:textId="75BA656F" w:rsidR="00917D04" w:rsidRPr="009D12EF" w:rsidRDefault="00917D04" w:rsidP="00917D04">
      <w:pPr>
        <w:pStyle w:val="a"/>
        <w:rPr>
          <w:rFonts w:eastAsia="Calibri"/>
        </w:rPr>
      </w:pPr>
      <w:r w:rsidRPr="009D12EF">
        <w:t>Благодаря книге 1926 года в английском языке появилось выражение «ловушка для ИКСА», аналогичное по смыслу русской пословице «Не рой другому яму – сам в неё попадёшь». Кто в упомянутой книге попался в приготовленную для ИКСА ловушку?</w:t>
      </w:r>
    </w:p>
    <w:p w14:paraId="78269DAA" w14:textId="77777777" w:rsidR="00917D04" w:rsidRPr="004B44AB" w:rsidRDefault="00917D04" w:rsidP="00917D04">
      <w:pPr>
        <w:pStyle w:val="a7"/>
      </w:pPr>
      <w:r w:rsidRPr="004B44AB">
        <w:t>Ответ: Винни-Пух.</w:t>
      </w:r>
    </w:p>
    <w:p w14:paraId="7C7B710D" w14:textId="6D678F40" w:rsidR="00917D04" w:rsidRDefault="00917D04" w:rsidP="00917D04">
      <w:pPr>
        <w:pStyle w:val="a7"/>
      </w:pPr>
      <w:r w:rsidRPr="004B44AB">
        <w:t>Комментарий: в ловушку, которую Винни-Пух и Пятачок устроили в виде глубокой ямы с приманкой из</w:t>
      </w:r>
      <w:r w:rsidR="009D12EF">
        <w:t> </w:t>
      </w:r>
      <w:r w:rsidRPr="004B44AB">
        <w:t xml:space="preserve">горшочка с остатками мёда, вместо слонопотама попался сам Винни-Пух. </w:t>
      </w:r>
    </w:p>
    <w:p w14:paraId="1AB88C3D" w14:textId="77777777" w:rsidR="00917D04" w:rsidRPr="007808C6" w:rsidRDefault="00917D04" w:rsidP="00917D04">
      <w:pPr>
        <w:pStyle w:val="a7"/>
        <w:rPr>
          <w:lang w:val="en-US"/>
        </w:rPr>
      </w:pPr>
      <w:r w:rsidRPr="004B44AB">
        <w:t>Источник</w:t>
      </w:r>
      <w:r w:rsidRPr="00F6624B">
        <w:rPr>
          <w:lang w:val="en-US"/>
        </w:rPr>
        <w:t xml:space="preserve">: </w:t>
      </w:r>
      <w:r w:rsidRPr="007808C6">
        <w:rPr>
          <w:lang w:val="en-US"/>
        </w:rPr>
        <w:t>Ian</w:t>
      </w:r>
      <w:r w:rsidRPr="00F6624B">
        <w:rPr>
          <w:lang w:val="en-US"/>
        </w:rPr>
        <w:t xml:space="preserve"> </w:t>
      </w:r>
      <w:r w:rsidRPr="007808C6">
        <w:rPr>
          <w:lang w:val="en-US"/>
        </w:rPr>
        <w:t>Stuart</w:t>
      </w:r>
      <w:r w:rsidRPr="00F6624B">
        <w:rPr>
          <w:lang w:val="en-US"/>
        </w:rPr>
        <w:t>-</w:t>
      </w:r>
      <w:r w:rsidRPr="007808C6">
        <w:rPr>
          <w:lang w:val="en-US"/>
        </w:rPr>
        <w:t>Hamilton</w:t>
      </w:r>
      <w:r w:rsidRPr="00F6624B">
        <w:rPr>
          <w:lang w:val="en-US"/>
        </w:rPr>
        <w:t xml:space="preserve">. </w:t>
      </w:r>
      <w:r w:rsidRPr="007808C6">
        <w:rPr>
          <w:lang w:val="en-US"/>
        </w:rPr>
        <w:t>Heffalump trap // An Asperger Dictionary of Everyday Expressions. — Jessica Kingsley Publishers, 2007.</w:t>
      </w:r>
    </w:p>
    <w:p w14:paraId="34E8B450" w14:textId="77777777" w:rsidR="00917D04" w:rsidRPr="004B44AB" w:rsidRDefault="00917D04" w:rsidP="00917D04">
      <w:pPr>
        <w:pStyle w:val="a7"/>
      </w:pPr>
      <w:r w:rsidRPr="004B44AB">
        <w:t>Автор: Юлия Лунёва (Днепр).</w:t>
      </w:r>
    </w:p>
    <w:p w14:paraId="5E5A24B9" w14:textId="30907EC1" w:rsidR="00917D04" w:rsidRPr="004B44AB" w:rsidRDefault="00917D04" w:rsidP="00917D04">
      <w:pPr>
        <w:pStyle w:val="a"/>
      </w:pPr>
      <w:r w:rsidRPr="004B44AB">
        <w:t>Эксперты по баллистике подсчитали, что брошенный с расстояния 35 метров камень врезался бы в</w:t>
      </w:r>
      <w:r>
        <w:t> </w:t>
      </w:r>
      <w:r w:rsidRPr="004B44AB">
        <w:t>голову этого воина со скоростью 34 километра в час, что эквивалентно современному огнестрельному оружию. Назовите имя этого воина.</w:t>
      </w:r>
    </w:p>
    <w:p w14:paraId="433FA7DF" w14:textId="77777777" w:rsidR="00917D04" w:rsidRPr="004B44AB" w:rsidRDefault="00917D04" w:rsidP="00917D04">
      <w:pPr>
        <w:pStyle w:val="a7"/>
      </w:pPr>
      <w:r w:rsidRPr="004B44AB">
        <w:t>Ответ: Голиаф.</w:t>
      </w:r>
    </w:p>
    <w:p w14:paraId="7C17E79B" w14:textId="77777777" w:rsidR="00917D04" w:rsidRPr="004B44AB" w:rsidRDefault="00917D04" w:rsidP="00917D04">
      <w:pPr>
        <w:pStyle w:val="a7"/>
      </w:pPr>
      <w:r w:rsidRPr="004B44AB">
        <w:t>Комментарий: современные исследователи считают, что в библейском поединке между вооружённым пращой Давидом и Голиафом как раз Голиаф, как тяжеловооружённый и неповоротливый пехотинец, был слабой стороной.</w:t>
      </w:r>
    </w:p>
    <w:p w14:paraId="3C1D1E18" w14:textId="77777777" w:rsidR="00917D04" w:rsidRDefault="00917D04" w:rsidP="00917D04">
      <w:pPr>
        <w:pStyle w:val="a7"/>
      </w:pPr>
      <w:r w:rsidRPr="004B44AB">
        <w:t xml:space="preserve">Источник: </w:t>
      </w:r>
      <w:r w:rsidRPr="00DA73A1">
        <w:t>Малкольм Гладуэлл</w:t>
      </w:r>
      <w:r>
        <w:t xml:space="preserve">. </w:t>
      </w:r>
      <w:r w:rsidRPr="00DA73A1">
        <w:t>Давид и Голиаф. Как аутсайдеры побеждают фаворитов</w:t>
      </w:r>
      <w:r>
        <w:t xml:space="preserve">. М., </w:t>
      </w:r>
      <w:r w:rsidRPr="00DA73A1">
        <w:t>Альпина Паблишер</w:t>
      </w:r>
      <w:r>
        <w:t xml:space="preserve">, </w:t>
      </w:r>
      <w:r w:rsidRPr="00DA73A1">
        <w:t>2014 г</w:t>
      </w:r>
      <w:r>
        <w:t xml:space="preserve">. // </w:t>
      </w:r>
      <w:hyperlink r:id="rId24" w:anchor="0" w:history="1">
        <w:r w:rsidRPr="003867C6">
          <w:rPr>
            <w:rStyle w:val="a5"/>
          </w:rPr>
          <w:t>https://royallib.com/read/gladuell_malkolm/david_i_goliaf_kak_autsayderi_pobegdayut_favoritov.html#0</w:t>
        </w:r>
      </w:hyperlink>
    </w:p>
    <w:p w14:paraId="44185111" w14:textId="77777777" w:rsidR="00917D04" w:rsidRPr="004B44AB" w:rsidRDefault="00917D04" w:rsidP="00917D04">
      <w:pPr>
        <w:pStyle w:val="a7"/>
      </w:pPr>
      <w:r w:rsidRPr="004B44AB">
        <w:t>Автор: Юлия Лунёва (Днепр).</w:t>
      </w:r>
    </w:p>
    <w:p w14:paraId="73EAC48D" w14:textId="3C34B0FA" w:rsidR="00917D04" w:rsidRDefault="009D12EF" w:rsidP="00D91720">
      <w:pPr>
        <w:pStyle w:val="a"/>
      </w:pPr>
      <w:r>
        <w:br w:type="page"/>
      </w:r>
      <w:r w:rsidR="00917D04" w:rsidRPr="004B44AB">
        <w:lastRenderedPageBreak/>
        <w:t>На съёмках первой экранизации этого романа актёр носил обтягивающий костюм из чёрного бархата.</w:t>
      </w:r>
      <w:r w:rsidR="00917D04">
        <w:t xml:space="preserve"> А п</w:t>
      </w:r>
      <w:r w:rsidR="00917D04" w:rsidRPr="004B44AB">
        <w:t xml:space="preserve">опуляризатор науки Яков Перельман доказывает, что заглавный герой </w:t>
      </w:r>
      <w:r w:rsidR="00917D04">
        <w:t>книги</w:t>
      </w:r>
      <w:r w:rsidR="00917D04" w:rsidRPr="004B44AB">
        <w:t xml:space="preserve"> должен быть слепым. Назовите этот роман, используя дефис.</w:t>
      </w:r>
    </w:p>
    <w:p w14:paraId="10834B17" w14:textId="77777777" w:rsidR="00917D04" w:rsidRPr="004B44AB" w:rsidRDefault="00917D04" w:rsidP="00917D04">
      <w:pPr>
        <w:pStyle w:val="a7"/>
      </w:pPr>
      <w:r>
        <w:t xml:space="preserve">Ответ: </w:t>
      </w:r>
      <w:r w:rsidRPr="004B44AB">
        <w:t>«Человек-невидимка».</w:t>
      </w:r>
    </w:p>
    <w:p w14:paraId="17E45A32" w14:textId="77777777" w:rsidR="00917D04" w:rsidRPr="004B44AB" w:rsidRDefault="00917D04" w:rsidP="00917D04">
      <w:pPr>
        <w:pStyle w:val="a7"/>
      </w:pPr>
      <w:r w:rsidRPr="004B44AB">
        <w:t>Комментарий: Перельман пояснял, что человек-невидимка должен быть слепым, ведь хрусталики глаз также потеряли возможность преломлять свет. В фильме 1933 года для артиста изготовили специальный костюм, полностью закрывающий тело и голову, поверх которого он надевал прочую одежду.</w:t>
      </w:r>
    </w:p>
    <w:p w14:paraId="2E64E36B" w14:textId="77777777" w:rsidR="00917D04" w:rsidRPr="004B44AB" w:rsidRDefault="00917D04" w:rsidP="0001064C">
      <w:pPr>
        <w:pStyle w:val="a7"/>
      </w:pPr>
      <w:r w:rsidRPr="004B44AB">
        <w:t xml:space="preserve">Источники: </w:t>
      </w:r>
    </w:p>
    <w:p w14:paraId="6F753CA3" w14:textId="77777777" w:rsidR="00917D04" w:rsidRPr="004B44AB" w:rsidRDefault="00917D04" w:rsidP="0001064C">
      <w:pPr>
        <w:pStyle w:val="a9"/>
      </w:pPr>
      <w:r w:rsidRPr="004B44AB">
        <w:t xml:space="preserve">1. Я.И. Перельман. Занимательная физика, книга 2. Москва, «Наука», 1970. с. 205—206, </w:t>
      </w:r>
    </w:p>
    <w:p w14:paraId="7FA41EF7" w14:textId="77777777" w:rsidR="00917D04" w:rsidRPr="004B44AB" w:rsidRDefault="00917D04" w:rsidP="0001064C">
      <w:pPr>
        <w:pStyle w:val="a9"/>
      </w:pPr>
      <w:r w:rsidRPr="004B44AB">
        <w:t xml:space="preserve">2. </w:t>
      </w:r>
      <w:hyperlink r:id="rId25" w:history="1">
        <w:r w:rsidRPr="004B44AB">
          <w:rPr>
            <w:rStyle w:val="a5"/>
          </w:rPr>
          <w:t>https://en.wikipedia.org/wiki/The_Invisible_Man_(1933_film)</w:t>
        </w:r>
      </w:hyperlink>
    </w:p>
    <w:p w14:paraId="5644DD58" w14:textId="77777777" w:rsidR="00917D04" w:rsidRPr="004B44AB" w:rsidRDefault="00917D04" w:rsidP="0001064C">
      <w:pPr>
        <w:pStyle w:val="a7"/>
      </w:pPr>
      <w:r w:rsidRPr="004B44AB">
        <w:t>Автор: Юлия Лунёва (Днепр).</w:t>
      </w:r>
    </w:p>
    <w:p w14:paraId="2AEC5D4D" w14:textId="11500AFB" w:rsidR="00917D04" w:rsidRDefault="00917D04" w:rsidP="0001064C">
      <w:pPr>
        <w:pStyle w:val="a"/>
      </w:pPr>
      <w:r w:rsidRPr="009E32FE">
        <w:t>В парламенте канадской провинции Квебе</w:t>
      </w:r>
      <w:r w:rsidR="00BE1C5D">
        <w:t>́</w:t>
      </w:r>
      <w:r w:rsidRPr="009E32FE">
        <w:t>к</w:t>
      </w:r>
      <w:r w:rsidRPr="004B44AB">
        <w:t xml:space="preserve"> слово «ОН» официально запрещено. Дело в том, что политики часто использовали это слово как ругательство, имея в виду непостоянство убеждений. Один из самых больших ИХ представляет собой списанный самолёт на вертикальной оси</w:t>
      </w:r>
      <w:r>
        <w:t xml:space="preserve">. </w:t>
      </w:r>
      <w:r w:rsidRPr="004B44AB">
        <w:t>Назовите ЕГО.</w:t>
      </w:r>
    </w:p>
    <w:p w14:paraId="48C40EC4" w14:textId="77777777" w:rsidR="00917D04" w:rsidRDefault="00917D04" w:rsidP="0001064C">
      <w:pPr>
        <w:pStyle w:val="a7"/>
      </w:pPr>
      <w:r w:rsidRPr="004B44AB">
        <w:t>Ответ: флюгер.</w:t>
      </w:r>
    </w:p>
    <w:p w14:paraId="24774D19" w14:textId="77777777" w:rsidR="00917D04" w:rsidRPr="004B44AB" w:rsidRDefault="00917D04" w:rsidP="0001064C">
      <w:pPr>
        <w:pStyle w:val="a7"/>
      </w:pPr>
      <w:r w:rsidRPr="004B44AB">
        <w:t>Зачёт: ветроуказатель, анемоскоп.</w:t>
      </w:r>
    </w:p>
    <w:p w14:paraId="0FD56E09" w14:textId="3A2A58D8" w:rsidR="00917D04" w:rsidRDefault="00917D04" w:rsidP="0001064C">
      <w:pPr>
        <w:pStyle w:val="a7"/>
      </w:pPr>
      <w:r w:rsidRPr="004B44AB">
        <w:t xml:space="preserve">Комментарий: </w:t>
      </w:r>
      <w:r>
        <w:t>к</w:t>
      </w:r>
      <w:r w:rsidRPr="004B44AB">
        <w:t>анадские политики называли друг друга «флюгерами», намекая на частую смену политических взглядов.</w:t>
      </w:r>
      <w:r w:rsidRPr="007848EC">
        <w:t xml:space="preserve"> </w:t>
      </w:r>
      <w:r>
        <w:t>В</w:t>
      </w:r>
      <w:r w:rsidRPr="004B44AB">
        <w:t xml:space="preserve"> городке </w:t>
      </w:r>
      <w:r w:rsidRPr="000D545E">
        <w:t>Уайтхорс</w:t>
      </w:r>
      <w:r w:rsidR="0001064C">
        <w:t xml:space="preserve"> </w:t>
      </w:r>
      <w:r w:rsidRPr="004B44AB">
        <w:t>на Аляске в роли флюгера выступает старый самолёт, способный отреагировать на ветер в 5 узлов.</w:t>
      </w:r>
    </w:p>
    <w:p w14:paraId="09EAFA5B" w14:textId="77777777" w:rsidR="00917D04" w:rsidRPr="004B44AB" w:rsidRDefault="00917D04" w:rsidP="0001064C">
      <w:pPr>
        <w:pStyle w:val="a7"/>
      </w:pPr>
      <w:r w:rsidRPr="004B44AB">
        <w:t xml:space="preserve">Источники: </w:t>
      </w:r>
    </w:p>
    <w:p w14:paraId="1693398C" w14:textId="77777777" w:rsidR="00917D04" w:rsidRPr="004B44AB" w:rsidRDefault="00917D04" w:rsidP="0001064C">
      <w:pPr>
        <w:pStyle w:val="a9"/>
      </w:pPr>
      <w:r w:rsidRPr="004B44AB">
        <w:t xml:space="preserve">1. </w:t>
      </w:r>
      <w:hyperlink r:id="rId26" w:history="1">
        <w:r w:rsidRPr="004B44AB">
          <w:rPr>
            <w:rStyle w:val="a5"/>
            <w:rFonts w:cstheme="minorHAnsi"/>
          </w:rPr>
          <w:t>https://www.explorenorth.com/library/aviation/cf-cpy.html</w:t>
        </w:r>
      </w:hyperlink>
      <w:r w:rsidRPr="004B44AB">
        <w:t xml:space="preserve">, </w:t>
      </w:r>
    </w:p>
    <w:p w14:paraId="29136416" w14:textId="77777777" w:rsidR="00917D04" w:rsidRPr="004B44AB" w:rsidRDefault="00917D04" w:rsidP="0001064C">
      <w:pPr>
        <w:pStyle w:val="a9"/>
      </w:pPr>
      <w:r w:rsidRPr="004B44AB">
        <w:t>2.</w:t>
      </w:r>
      <w:hyperlink r:id="rId27" w:history="1">
        <w:r w:rsidRPr="004B44AB">
          <w:rPr>
            <w:rStyle w:val="a5"/>
            <w:rFonts w:cstheme="minorHAnsi"/>
          </w:rPr>
          <w:t>https://web.archive.org/web/20071023173914/https://www.metro.co.uk/weird/article.html?in_article_id=71265&amp;in_page_id=2</w:t>
        </w:r>
      </w:hyperlink>
    </w:p>
    <w:p w14:paraId="67F36A9E" w14:textId="77777777" w:rsidR="00917D04" w:rsidRPr="004B44AB" w:rsidRDefault="00917D04" w:rsidP="0001064C">
      <w:pPr>
        <w:pStyle w:val="a7"/>
      </w:pPr>
      <w:r w:rsidRPr="004B44AB">
        <w:t>Автор: Юлия Лунёва (Днепр).</w:t>
      </w:r>
    </w:p>
    <w:p w14:paraId="004E2C4F" w14:textId="0AC12AE2" w:rsidR="00917D04" w:rsidRDefault="00917D04" w:rsidP="0001064C">
      <w:pPr>
        <w:pStyle w:val="a"/>
      </w:pPr>
      <w:r w:rsidRPr="009E32FE">
        <w:t>Английский математик Ве</w:t>
      </w:r>
      <w:r w:rsidR="0001064C">
        <w:t>́</w:t>
      </w:r>
      <w:r w:rsidRPr="009E32FE">
        <w:t>рнон Па</w:t>
      </w:r>
      <w:r w:rsidR="0001064C">
        <w:t>́</w:t>
      </w:r>
      <w:r w:rsidRPr="009E32FE">
        <w:t>ртон придумал вариант шахмат, в котором используются две доски. Фигура делает ход на одной доске, а в конце хода перемещается на такое же поле другой доски. Назовите литературную героиню, именем которой назван этот вариант игры.</w:t>
      </w:r>
    </w:p>
    <w:p w14:paraId="52067E4F" w14:textId="77777777" w:rsidR="00917D04" w:rsidRPr="004B44AB" w:rsidRDefault="00917D04" w:rsidP="0001064C">
      <w:pPr>
        <w:pStyle w:val="a7"/>
      </w:pPr>
      <w:r w:rsidRPr="004B44AB">
        <w:t>Ответ: Алиса.</w:t>
      </w:r>
    </w:p>
    <w:p w14:paraId="5E286B99" w14:textId="77777777" w:rsidR="00917D04" w:rsidRDefault="00917D04" w:rsidP="0001064C">
      <w:pPr>
        <w:pStyle w:val="a7"/>
      </w:pPr>
      <w:r w:rsidRPr="004B44AB">
        <w:t xml:space="preserve">Комментарий: сходившие фигуры как бы проходят сквозь зеркало, поэтому игру назвали в честь героини Льюиса Кэрролла. </w:t>
      </w:r>
    </w:p>
    <w:p w14:paraId="09FA6946" w14:textId="77777777" w:rsidR="00917D04" w:rsidRDefault="00917D04" w:rsidP="0001064C">
      <w:pPr>
        <w:pStyle w:val="a7"/>
      </w:pPr>
      <w:r w:rsidRPr="004B44AB">
        <w:t>Источники</w:t>
      </w:r>
      <w:r w:rsidRPr="0029025B">
        <w:t xml:space="preserve">: </w:t>
      </w:r>
      <w:hyperlink r:id="rId28" w:history="1">
        <w:r w:rsidRPr="00F958F3">
          <w:rPr>
            <w:rStyle w:val="a5"/>
            <w:lang w:val="en-US"/>
          </w:rPr>
          <w:t>https</w:t>
        </w:r>
        <w:r w:rsidRPr="009E32FE">
          <w:rPr>
            <w:rStyle w:val="a5"/>
          </w:rPr>
          <w:t>://</w:t>
        </w:r>
        <w:r w:rsidRPr="00F958F3">
          <w:rPr>
            <w:rStyle w:val="a5"/>
            <w:lang w:val="en-US"/>
          </w:rPr>
          <w:t>en</w:t>
        </w:r>
        <w:r w:rsidRPr="009E32FE">
          <w:rPr>
            <w:rStyle w:val="a5"/>
          </w:rPr>
          <w:t>.</w:t>
        </w:r>
        <w:r w:rsidRPr="00F958F3">
          <w:rPr>
            <w:rStyle w:val="a5"/>
            <w:lang w:val="en-US"/>
          </w:rPr>
          <w:t>wikipedia</w:t>
        </w:r>
        <w:r w:rsidRPr="009E32FE">
          <w:rPr>
            <w:rStyle w:val="a5"/>
          </w:rPr>
          <w:t>.</w:t>
        </w:r>
        <w:r w:rsidRPr="00F958F3">
          <w:rPr>
            <w:rStyle w:val="a5"/>
            <w:lang w:val="en-US"/>
          </w:rPr>
          <w:t>org</w:t>
        </w:r>
        <w:r w:rsidRPr="009E32FE">
          <w:rPr>
            <w:rStyle w:val="a5"/>
          </w:rPr>
          <w:t>/</w:t>
        </w:r>
        <w:r w:rsidRPr="00F958F3">
          <w:rPr>
            <w:rStyle w:val="a5"/>
            <w:lang w:val="en-US"/>
          </w:rPr>
          <w:t>wiki</w:t>
        </w:r>
        <w:r w:rsidRPr="009E32FE">
          <w:rPr>
            <w:rStyle w:val="a5"/>
          </w:rPr>
          <w:t>/</w:t>
        </w:r>
        <w:r w:rsidRPr="00F958F3">
          <w:rPr>
            <w:rStyle w:val="a5"/>
            <w:lang w:val="en-US"/>
          </w:rPr>
          <w:t>Alice</w:t>
        </w:r>
        <w:r w:rsidRPr="009E32FE">
          <w:rPr>
            <w:rStyle w:val="a5"/>
          </w:rPr>
          <w:t>_</w:t>
        </w:r>
        <w:r w:rsidRPr="00F958F3">
          <w:rPr>
            <w:rStyle w:val="a5"/>
            <w:lang w:val="en-US"/>
          </w:rPr>
          <w:t>chess</w:t>
        </w:r>
      </w:hyperlink>
    </w:p>
    <w:p w14:paraId="6F75FB9B" w14:textId="77777777" w:rsidR="00917D04" w:rsidRPr="004B44AB" w:rsidRDefault="00917D04" w:rsidP="0001064C">
      <w:pPr>
        <w:pStyle w:val="a7"/>
      </w:pPr>
      <w:r w:rsidRPr="004B44AB">
        <w:t>Автор: Юлия Лунёва (Днепр).</w:t>
      </w:r>
    </w:p>
    <w:p w14:paraId="0F36BF11" w14:textId="36FE95BC" w:rsidR="00917D04" w:rsidRPr="004B44AB" w:rsidRDefault="00917D04" w:rsidP="00F34E1D">
      <w:pPr>
        <w:pStyle w:val="a"/>
      </w:pPr>
      <w:r w:rsidRPr="004B44AB">
        <w:t>Одна компания выпускает датчики качества воздуха, подсказывающие, когда стоит проветрить помещение. В виде какой птицы выполнен такой датчик?</w:t>
      </w:r>
    </w:p>
    <w:p w14:paraId="424CAF2A" w14:textId="77777777" w:rsidR="00917D04" w:rsidRPr="004B44AB" w:rsidRDefault="00917D04" w:rsidP="00F34E1D">
      <w:pPr>
        <w:pStyle w:val="a7"/>
      </w:pPr>
      <w:r w:rsidRPr="004B44AB">
        <w:t>Ответ: канарейка.</w:t>
      </w:r>
    </w:p>
    <w:p w14:paraId="12E8BCBF" w14:textId="2BED0B3F" w:rsidR="00917D04" w:rsidRPr="004B44AB" w:rsidRDefault="00917D04" w:rsidP="00F34E1D">
      <w:pPr>
        <w:pStyle w:val="a7"/>
      </w:pPr>
      <w:r w:rsidRPr="004B44AB">
        <w:t xml:space="preserve">Комментарий: в старину шахтёры брали с собой под землю клетку с канарейкой, которая погибала при повышении уровня угарного газа. Датчик использует тот же принцип </w:t>
      </w:r>
      <w:r w:rsidR="00B1272F">
        <w:t>–</w:t>
      </w:r>
      <w:r w:rsidRPr="004B44AB">
        <w:t xml:space="preserve"> если уровень газа становится слишком высоким, канарейка «умирает» и показывает человеку, что пора открыть окно.</w:t>
      </w:r>
    </w:p>
    <w:p w14:paraId="059DA0BD" w14:textId="77777777" w:rsidR="00917D04" w:rsidRPr="004B44AB" w:rsidRDefault="00917D04" w:rsidP="00F34E1D">
      <w:pPr>
        <w:pStyle w:val="a7"/>
      </w:pPr>
      <w:r w:rsidRPr="004B44AB">
        <w:t xml:space="preserve">Источник: </w:t>
      </w:r>
      <w:hyperlink r:id="rId29" w:history="1">
        <w:r w:rsidRPr="004B44AB">
          <w:rPr>
            <w:rStyle w:val="a5"/>
          </w:rPr>
          <w:t>https://www.kickstarter.com/projects/birdie-co2-monitor/canairi-the-fresh-air-monitor</w:t>
        </w:r>
      </w:hyperlink>
    </w:p>
    <w:p w14:paraId="0B2C32BA" w14:textId="77777777" w:rsidR="00917D04" w:rsidRDefault="00917D04" w:rsidP="00F34E1D">
      <w:pPr>
        <w:pStyle w:val="a7"/>
        <w:rPr>
          <w:rFonts w:eastAsia="Calibri"/>
        </w:rPr>
      </w:pPr>
      <w:r w:rsidRPr="004B44AB">
        <w:rPr>
          <w:rFonts w:eastAsia="Calibri"/>
        </w:rPr>
        <w:t>Автор: Андрей Остроглазов (Днепр).</w:t>
      </w:r>
    </w:p>
    <w:p w14:paraId="285C4FEC" w14:textId="77777777" w:rsidR="00095AA2" w:rsidRPr="004B44AB" w:rsidRDefault="00095AA2" w:rsidP="00095AA2">
      <w:pPr>
        <w:pStyle w:val="a"/>
      </w:pPr>
      <w:r w:rsidRPr="004B44AB">
        <w:t>Один вельможа в беседе с бельгийским королём Леопольдом хвастался огромным числом слуг: мол, у него даже есть слуга, единственная обязанность которого – заниматься трубкой. В ответ король с</w:t>
      </w:r>
      <w:r>
        <w:t> </w:t>
      </w:r>
      <w:r w:rsidRPr="004B44AB">
        <w:t>усмешкой сказал, что у него есть целых четверо слуг: один приносит трубку, второй её набивает, третий – зажигает. А что делает четвёртый?</w:t>
      </w:r>
    </w:p>
    <w:p w14:paraId="7872D9C9" w14:textId="77777777" w:rsidR="00095AA2" w:rsidRPr="004B44AB" w:rsidRDefault="00095AA2" w:rsidP="00095AA2">
      <w:pPr>
        <w:pStyle w:val="a7"/>
      </w:pPr>
      <w:r w:rsidRPr="004B44AB">
        <w:t>Ответ: курит.</w:t>
      </w:r>
    </w:p>
    <w:p w14:paraId="6919F80A" w14:textId="7CDDE242" w:rsidR="00095AA2" w:rsidRDefault="00095AA2" w:rsidP="00095AA2">
      <w:pPr>
        <w:pStyle w:val="a7"/>
      </w:pPr>
      <w:r w:rsidRPr="004B44AB">
        <w:t>Комментарий: «А четвёртый её курит, потому что я сам не выношу табака». Оргкомитет МКМ и автор вопроса призывают вас следовать примеру короля и вести здоровый образ жизни.</w:t>
      </w:r>
    </w:p>
    <w:p w14:paraId="244D99EF" w14:textId="77777777" w:rsidR="00095AA2" w:rsidRDefault="00095AA2" w:rsidP="00095AA2">
      <w:pPr>
        <w:pStyle w:val="a7"/>
      </w:pPr>
      <w:r w:rsidRPr="00E005B7">
        <w:t xml:space="preserve">Источник: Давтян Алексей Олегович. Исторические анекдоты. ОЛМА Медиа Групп, 2012 // </w:t>
      </w:r>
      <w:hyperlink r:id="rId30" w:history="1">
        <w:r w:rsidRPr="00E005B7">
          <w:rPr>
            <w:rStyle w:val="a5"/>
          </w:rPr>
          <w:t>https://4etalka.ru/yumor/anekdotyi/378705/fulltext.htm</w:t>
        </w:r>
      </w:hyperlink>
    </w:p>
    <w:p w14:paraId="50173ACB" w14:textId="77777777" w:rsidR="00095AA2" w:rsidRPr="004B44AB" w:rsidRDefault="00095AA2" w:rsidP="00095AA2">
      <w:pPr>
        <w:pStyle w:val="a7"/>
      </w:pPr>
      <w:r w:rsidRPr="004B44AB">
        <w:t>Автор: Юлия Лунёва (Днепр).</w:t>
      </w:r>
    </w:p>
    <w:sectPr w:rsidR="00095AA2" w:rsidRPr="004B44AB" w:rsidSect="003A76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52E9E"/>
    <w:multiLevelType w:val="hybridMultilevel"/>
    <w:tmpl w:val="979258D6"/>
    <w:lvl w:ilvl="0" w:tplc="889406CC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8BB4840"/>
    <w:multiLevelType w:val="multilevel"/>
    <w:tmpl w:val="B3F67876"/>
    <w:lvl w:ilvl="0">
      <w:start w:val="1"/>
      <w:numFmt w:val="decimal"/>
      <w:pStyle w:val="a0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88278464">
    <w:abstractNumId w:val="0"/>
  </w:num>
  <w:num w:numId="2" w16cid:durableId="120779066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E6"/>
    <w:rsid w:val="00003A0E"/>
    <w:rsid w:val="00006242"/>
    <w:rsid w:val="00007855"/>
    <w:rsid w:val="000078B9"/>
    <w:rsid w:val="0001064C"/>
    <w:rsid w:val="00012778"/>
    <w:rsid w:val="00016EB2"/>
    <w:rsid w:val="000173E0"/>
    <w:rsid w:val="000241B2"/>
    <w:rsid w:val="00030E5E"/>
    <w:rsid w:val="000340DD"/>
    <w:rsid w:val="00034250"/>
    <w:rsid w:val="00041984"/>
    <w:rsid w:val="00044DAD"/>
    <w:rsid w:val="000525A9"/>
    <w:rsid w:val="00053B05"/>
    <w:rsid w:val="000576AB"/>
    <w:rsid w:val="00064C57"/>
    <w:rsid w:val="0006568D"/>
    <w:rsid w:val="0006612B"/>
    <w:rsid w:val="000715D3"/>
    <w:rsid w:val="000715F3"/>
    <w:rsid w:val="00080766"/>
    <w:rsid w:val="000918E0"/>
    <w:rsid w:val="00092FB4"/>
    <w:rsid w:val="00095AA2"/>
    <w:rsid w:val="000A0B21"/>
    <w:rsid w:val="000A6C55"/>
    <w:rsid w:val="000A6DA5"/>
    <w:rsid w:val="000B132B"/>
    <w:rsid w:val="000B4CB9"/>
    <w:rsid w:val="000B58CD"/>
    <w:rsid w:val="000B6F8F"/>
    <w:rsid w:val="000C0AC2"/>
    <w:rsid w:val="000C2A45"/>
    <w:rsid w:val="000C467F"/>
    <w:rsid w:val="000C46C8"/>
    <w:rsid w:val="000D1B74"/>
    <w:rsid w:val="000D44E8"/>
    <w:rsid w:val="000E099B"/>
    <w:rsid w:val="000E09D4"/>
    <w:rsid w:val="000E72E5"/>
    <w:rsid w:val="000F1F04"/>
    <w:rsid w:val="000F6212"/>
    <w:rsid w:val="001014A8"/>
    <w:rsid w:val="001034BC"/>
    <w:rsid w:val="00110589"/>
    <w:rsid w:val="001162D9"/>
    <w:rsid w:val="00120B95"/>
    <w:rsid w:val="001240E1"/>
    <w:rsid w:val="00126512"/>
    <w:rsid w:val="0012732E"/>
    <w:rsid w:val="00134972"/>
    <w:rsid w:val="00134BF9"/>
    <w:rsid w:val="00135526"/>
    <w:rsid w:val="00140C74"/>
    <w:rsid w:val="00145218"/>
    <w:rsid w:val="00147B65"/>
    <w:rsid w:val="00154AD0"/>
    <w:rsid w:val="0016030C"/>
    <w:rsid w:val="001617B1"/>
    <w:rsid w:val="00162B40"/>
    <w:rsid w:val="00164213"/>
    <w:rsid w:val="00171CA9"/>
    <w:rsid w:val="00174C81"/>
    <w:rsid w:val="001756A4"/>
    <w:rsid w:val="001764E1"/>
    <w:rsid w:val="0018056F"/>
    <w:rsid w:val="00180F53"/>
    <w:rsid w:val="00190258"/>
    <w:rsid w:val="00192586"/>
    <w:rsid w:val="001A028E"/>
    <w:rsid w:val="001A6B81"/>
    <w:rsid w:val="001B3595"/>
    <w:rsid w:val="001B373A"/>
    <w:rsid w:val="001B767A"/>
    <w:rsid w:val="001C1E58"/>
    <w:rsid w:val="001C208E"/>
    <w:rsid w:val="001C2D7D"/>
    <w:rsid w:val="001C5E19"/>
    <w:rsid w:val="001D643C"/>
    <w:rsid w:val="001E0558"/>
    <w:rsid w:val="001E13AE"/>
    <w:rsid w:val="001E51BD"/>
    <w:rsid w:val="001F5DB9"/>
    <w:rsid w:val="001F7E33"/>
    <w:rsid w:val="00206F09"/>
    <w:rsid w:val="00207B44"/>
    <w:rsid w:val="00207DBD"/>
    <w:rsid w:val="002149F7"/>
    <w:rsid w:val="00220A10"/>
    <w:rsid w:val="0022119E"/>
    <w:rsid w:val="002248FA"/>
    <w:rsid w:val="0022716B"/>
    <w:rsid w:val="0023209C"/>
    <w:rsid w:val="0023308D"/>
    <w:rsid w:val="00233ED8"/>
    <w:rsid w:val="002352F5"/>
    <w:rsid w:val="002376A1"/>
    <w:rsid w:val="002403CC"/>
    <w:rsid w:val="00240FFA"/>
    <w:rsid w:val="00245057"/>
    <w:rsid w:val="00246D31"/>
    <w:rsid w:val="00250E99"/>
    <w:rsid w:val="002516A3"/>
    <w:rsid w:val="00260FEC"/>
    <w:rsid w:val="00264FAF"/>
    <w:rsid w:val="002702D3"/>
    <w:rsid w:val="00272C93"/>
    <w:rsid w:val="00273FF1"/>
    <w:rsid w:val="00282D88"/>
    <w:rsid w:val="002843BC"/>
    <w:rsid w:val="002855C3"/>
    <w:rsid w:val="00290815"/>
    <w:rsid w:val="00291614"/>
    <w:rsid w:val="00293F59"/>
    <w:rsid w:val="00296265"/>
    <w:rsid w:val="002A0CF1"/>
    <w:rsid w:val="002A24EF"/>
    <w:rsid w:val="002A2AE6"/>
    <w:rsid w:val="002A4758"/>
    <w:rsid w:val="002A6637"/>
    <w:rsid w:val="002A6833"/>
    <w:rsid w:val="002A713A"/>
    <w:rsid w:val="002B5FE8"/>
    <w:rsid w:val="002C2962"/>
    <w:rsid w:val="002C5433"/>
    <w:rsid w:val="002D1472"/>
    <w:rsid w:val="002D4EE7"/>
    <w:rsid w:val="002F0A58"/>
    <w:rsid w:val="002F7D7A"/>
    <w:rsid w:val="003133B2"/>
    <w:rsid w:val="0031744C"/>
    <w:rsid w:val="00324F67"/>
    <w:rsid w:val="00332DAE"/>
    <w:rsid w:val="003405EB"/>
    <w:rsid w:val="0034586D"/>
    <w:rsid w:val="00346C0E"/>
    <w:rsid w:val="00352396"/>
    <w:rsid w:val="003631A0"/>
    <w:rsid w:val="00365410"/>
    <w:rsid w:val="00367EFB"/>
    <w:rsid w:val="00373B20"/>
    <w:rsid w:val="00375C29"/>
    <w:rsid w:val="003770EA"/>
    <w:rsid w:val="003772F8"/>
    <w:rsid w:val="00380F86"/>
    <w:rsid w:val="00383D83"/>
    <w:rsid w:val="00385D00"/>
    <w:rsid w:val="0039279F"/>
    <w:rsid w:val="00393875"/>
    <w:rsid w:val="00394D72"/>
    <w:rsid w:val="003971D4"/>
    <w:rsid w:val="00397A3B"/>
    <w:rsid w:val="00397F28"/>
    <w:rsid w:val="003A0EFF"/>
    <w:rsid w:val="003A1038"/>
    <w:rsid w:val="003A2320"/>
    <w:rsid w:val="003A30CB"/>
    <w:rsid w:val="003A76AC"/>
    <w:rsid w:val="003B533D"/>
    <w:rsid w:val="003C326D"/>
    <w:rsid w:val="003C43CF"/>
    <w:rsid w:val="003C69E1"/>
    <w:rsid w:val="003D1435"/>
    <w:rsid w:val="003D177C"/>
    <w:rsid w:val="003D65F6"/>
    <w:rsid w:val="003E3A64"/>
    <w:rsid w:val="003E71E0"/>
    <w:rsid w:val="003F0C37"/>
    <w:rsid w:val="003F21AB"/>
    <w:rsid w:val="00405A46"/>
    <w:rsid w:val="00407612"/>
    <w:rsid w:val="0041076F"/>
    <w:rsid w:val="004135A2"/>
    <w:rsid w:val="00415413"/>
    <w:rsid w:val="00415A13"/>
    <w:rsid w:val="00416992"/>
    <w:rsid w:val="00416A3D"/>
    <w:rsid w:val="00425BB6"/>
    <w:rsid w:val="00427FD5"/>
    <w:rsid w:val="004310C0"/>
    <w:rsid w:val="004328A9"/>
    <w:rsid w:val="00444B4A"/>
    <w:rsid w:val="00451725"/>
    <w:rsid w:val="00451C2D"/>
    <w:rsid w:val="0045423C"/>
    <w:rsid w:val="004559A8"/>
    <w:rsid w:val="004564CD"/>
    <w:rsid w:val="00466C9D"/>
    <w:rsid w:val="00482FC6"/>
    <w:rsid w:val="004830CB"/>
    <w:rsid w:val="004834AB"/>
    <w:rsid w:val="00485F62"/>
    <w:rsid w:val="00487A15"/>
    <w:rsid w:val="00492DC3"/>
    <w:rsid w:val="0049580F"/>
    <w:rsid w:val="004A28FB"/>
    <w:rsid w:val="004A2F61"/>
    <w:rsid w:val="004A366F"/>
    <w:rsid w:val="004A4CE2"/>
    <w:rsid w:val="004A57EA"/>
    <w:rsid w:val="004A6270"/>
    <w:rsid w:val="004A74AB"/>
    <w:rsid w:val="004B1758"/>
    <w:rsid w:val="004B5F37"/>
    <w:rsid w:val="004C37DE"/>
    <w:rsid w:val="004C51FB"/>
    <w:rsid w:val="004C5305"/>
    <w:rsid w:val="004C6186"/>
    <w:rsid w:val="004C725E"/>
    <w:rsid w:val="004D460B"/>
    <w:rsid w:val="004E053D"/>
    <w:rsid w:val="004E15C6"/>
    <w:rsid w:val="004E163D"/>
    <w:rsid w:val="004E2B80"/>
    <w:rsid w:val="004E7F46"/>
    <w:rsid w:val="004F36FF"/>
    <w:rsid w:val="004F477F"/>
    <w:rsid w:val="004F64D8"/>
    <w:rsid w:val="005008A4"/>
    <w:rsid w:val="00502498"/>
    <w:rsid w:val="00503D7D"/>
    <w:rsid w:val="005062B7"/>
    <w:rsid w:val="00520D34"/>
    <w:rsid w:val="00521028"/>
    <w:rsid w:val="00523CBD"/>
    <w:rsid w:val="005373F2"/>
    <w:rsid w:val="0054295E"/>
    <w:rsid w:val="00547239"/>
    <w:rsid w:val="00547E22"/>
    <w:rsid w:val="00553980"/>
    <w:rsid w:val="00554502"/>
    <w:rsid w:val="00560B00"/>
    <w:rsid w:val="00560F72"/>
    <w:rsid w:val="00562DDA"/>
    <w:rsid w:val="00564FB7"/>
    <w:rsid w:val="0056574B"/>
    <w:rsid w:val="00571953"/>
    <w:rsid w:val="00571B0E"/>
    <w:rsid w:val="005751B9"/>
    <w:rsid w:val="00576397"/>
    <w:rsid w:val="00580966"/>
    <w:rsid w:val="005812D2"/>
    <w:rsid w:val="005829E0"/>
    <w:rsid w:val="005848A5"/>
    <w:rsid w:val="005849FC"/>
    <w:rsid w:val="00586E5B"/>
    <w:rsid w:val="005C190E"/>
    <w:rsid w:val="005C226C"/>
    <w:rsid w:val="005C5A9F"/>
    <w:rsid w:val="005D1400"/>
    <w:rsid w:val="005D4F09"/>
    <w:rsid w:val="005D7101"/>
    <w:rsid w:val="005E23C9"/>
    <w:rsid w:val="005E2D4D"/>
    <w:rsid w:val="005F2FB6"/>
    <w:rsid w:val="00600483"/>
    <w:rsid w:val="00600BD2"/>
    <w:rsid w:val="00602E46"/>
    <w:rsid w:val="00605D75"/>
    <w:rsid w:val="006067C6"/>
    <w:rsid w:val="00611B45"/>
    <w:rsid w:val="00621D9A"/>
    <w:rsid w:val="00624C07"/>
    <w:rsid w:val="00626D34"/>
    <w:rsid w:val="00630A3D"/>
    <w:rsid w:val="006316B4"/>
    <w:rsid w:val="00634771"/>
    <w:rsid w:val="00634C39"/>
    <w:rsid w:val="006419A8"/>
    <w:rsid w:val="006508B6"/>
    <w:rsid w:val="00670CE6"/>
    <w:rsid w:val="00670E0F"/>
    <w:rsid w:val="00670EF6"/>
    <w:rsid w:val="006717F2"/>
    <w:rsid w:val="00673160"/>
    <w:rsid w:val="00676131"/>
    <w:rsid w:val="00687772"/>
    <w:rsid w:val="006921D3"/>
    <w:rsid w:val="00693CFF"/>
    <w:rsid w:val="0069518C"/>
    <w:rsid w:val="006A078C"/>
    <w:rsid w:val="006A3105"/>
    <w:rsid w:val="006B115A"/>
    <w:rsid w:val="006B2469"/>
    <w:rsid w:val="006B6963"/>
    <w:rsid w:val="006C3035"/>
    <w:rsid w:val="006D3281"/>
    <w:rsid w:val="006D4F40"/>
    <w:rsid w:val="006D5C50"/>
    <w:rsid w:val="006E0BA1"/>
    <w:rsid w:val="006E1CFD"/>
    <w:rsid w:val="006F5F40"/>
    <w:rsid w:val="006F7D0B"/>
    <w:rsid w:val="00700F02"/>
    <w:rsid w:val="00701194"/>
    <w:rsid w:val="00701F39"/>
    <w:rsid w:val="00712549"/>
    <w:rsid w:val="0071336F"/>
    <w:rsid w:val="007328C2"/>
    <w:rsid w:val="007424A8"/>
    <w:rsid w:val="00750AA6"/>
    <w:rsid w:val="00756469"/>
    <w:rsid w:val="0076044A"/>
    <w:rsid w:val="00760940"/>
    <w:rsid w:val="0076738A"/>
    <w:rsid w:val="0078398E"/>
    <w:rsid w:val="00784F6E"/>
    <w:rsid w:val="00786B05"/>
    <w:rsid w:val="00790ACB"/>
    <w:rsid w:val="00796117"/>
    <w:rsid w:val="007978F5"/>
    <w:rsid w:val="007A5624"/>
    <w:rsid w:val="007A7A9C"/>
    <w:rsid w:val="007B305D"/>
    <w:rsid w:val="007C33E2"/>
    <w:rsid w:val="007C7396"/>
    <w:rsid w:val="007D7F17"/>
    <w:rsid w:val="007E1151"/>
    <w:rsid w:val="007F14DC"/>
    <w:rsid w:val="007F4D6B"/>
    <w:rsid w:val="007F7D32"/>
    <w:rsid w:val="00800C1C"/>
    <w:rsid w:val="00802A64"/>
    <w:rsid w:val="0080455A"/>
    <w:rsid w:val="008060C0"/>
    <w:rsid w:val="0080704A"/>
    <w:rsid w:val="008127B3"/>
    <w:rsid w:val="00815188"/>
    <w:rsid w:val="00822B2F"/>
    <w:rsid w:val="00823080"/>
    <w:rsid w:val="0083058E"/>
    <w:rsid w:val="00831F1D"/>
    <w:rsid w:val="008341D4"/>
    <w:rsid w:val="00844343"/>
    <w:rsid w:val="008460BC"/>
    <w:rsid w:val="00852B9C"/>
    <w:rsid w:val="00853CD5"/>
    <w:rsid w:val="00857865"/>
    <w:rsid w:val="00864528"/>
    <w:rsid w:val="00864B3A"/>
    <w:rsid w:val="00867CBA"/>
    <w:rsid w:val="00870B0C"/>
    <w:rsid w:val="008732E9"/>
    <w:rsid w:val="00874DA4"/>
    <w:rsid w:val="00880AEF"/>
    <w:rsid w:val="008814F0"/>
    <w:rsid w:val="00891B12"/>
    <w:rsid w:val="00897173"/>
    <w:rsid w:val="008A15B0"/>
    <w:rsid w:val="008A36CA"/>
    <w:rsid w:val="008B10E7"/>
    <w:rsid w:val="008B7F57"/>
    <w:rsid w:val="008C1B60"/>
    <w:rsid w:val="008C65DC"/>
    <w:rsid w:val="008D2EE3"/>
    <w:rsid w:val="008D77A5"/>
    <w:rsid w:val="008E2344"/>
    <w:rsid w:val="008E68AD"/>
    <w:rsid w:val="008F3B69"/>
    <w:rsid w:val="008F3BE2"/>
    <w:rsid w:val="008F43C6"/>
    <w:rsid w:val="008F7890"/>
    <w:rsid w:val="009017E2"/>
    <w:rsid w:val="00906283"/>
    <w:rsid w:val="00917D04"/>
    <w:rsid w:val="00917E3A"/>
    <w:rsid w:val="00917F24"/>
    <w:rsid w:val="0092033B"/>
    <w:rsid w:val="009274F4"/>
    <w:rsid w:val="0093450C"/>
    <w:rsid w:val="00934EF7"/>
    <w:rsid w:val="00936EEA"/>
    <w:rsid w:val="0094274B"/>
    <w:rsid w:val="00942F19"/>
    <w:rsid w:val="009500D4"/>
    <w:rsid w:val="00950DC7"/>
    <w:rsid w:val="009526B3"/>
    <w:rsid w:val="00957CA6"/>
    <w:rsid w:val="00962B0C"/>
    <w:rsid w:val="009669EB"/>
    <w:rsid w:val="009677F5"/>
    <w:rsid w:val="00972EB7"/>
    <w:rsid w:val="0098132B"/>
    <w:rsid w:val="0099100A"/>
    <w:rsid w:val="00991927"/>
    <w:rsid w:val="00994AB6"/>
    <w:rsid w:val="00997C6D"/>
    <w:rsid w:val="009B156B"/>
    <w:rsid w:val="009B5D6A"/>
    <w:rsid w:val="009B6CB0"/>
    <w:rsid w:val="009B762C"/>
    <w:rsid w:val="009C0145"/>
    <w:rsid w:val="009C1117"/>
    <w:rsid w:val="009D12EF"/>
    <w:rsid w:val="009D55CB"/>
    <w:rsid w:val="009E3E1A"/>
    <w:rsid w:val="009E6F5B"/>
    <w:rsid w:val="009E7B20"/>
    <w:rsid w:val="009F0BB2"/>
    <w:rsid w:val="009F4A9B"/>
    <w:rsid w:val="00A00C84"/>
    <w:rsid w:val="00A077C7"/>
    <w:rsid w:val="00A121E0"/>
    <w:rsid w:val="00A141AD"/>
    <w:rsid w:val="00A15E97"/>
    <w:rsid w:val="00A3139D"/>
    <w:rsid w:val="00A32133"/>
    <w:rsid w:val="00A37482"/>
    <w:rsid w:val="00A40490"/>
    <w:rsid w:val="00A408F4"/>
    <w:rsid w:val="00A43C2B"/>
    <w:rsid w:val="00A469E6"/>
    <w:rsid w:val="00A478DB"/>
    <w:rsid w:val="00A522A7"/>
    <w:rsid w:val="00A56243"/>
    <w:rsid w:val="00A63335"/>
    <w:rsid w:val="00A6514E"/>
    <w:rsid w:val="00A71A42"/>
    <w:rsid w:val="00A835D3"/>
    <w:rsid w:val="00A83DD5"/>
    <w:rsid w:val="00A90D49"/>
    <w:rsid w:val="00A930C4"/>
    <w:rsid w:val="00AA0654"/>
    <w:rsid w:val="00AA2E37"/>
    <w:rsid w:val="00AA635A"/>
    <w:rsid w:val="00AA7CA5"/>
    <w:rsid w:val="00AB0F89"/>
    <w:rsid w:val="00AB43AA"/>
    <w:rsid w:val="00AC18B6"/>
    <w:rsid w:val="00AC64F2"/>
    <w:rsid w:val="00AD0A2A"/>
    <w:rsid w:val="00AD11B3"/>
    <w:rsid w:val="00AD3854"/>
    <w:rsid w:val="00AD4686"/>
    <w:rsid w:val="00AE6F99"/>
    <w:rsid w:val="00AF0D7F"/>
    <w:rsid w:val="00AF14B5"/>
    <w:rsid w:val="00AF5ED3"/>
    <w:rsid w:val="00AF6810"/>
    <w:rsid w:val="00B0282A"/>
    <w:rsid w:val="00B046C0"/>
    <w:rsid w:val="00B1272F"/>
    <w:rsid w:val="00B15FDE"/>
    <w:rsid w:val="00B175A8"/>
    <w:rsid w:val="00B24E50"/>
    <w:rsid w:val="00B25FD4"/>
    <w:rsid w:val="00B266FB"/>
    <w:rsid w:val="00B338CA"/>
    <w:rsid w:val="00B34E25"/>
    <w:rsid w:val="00B35926"/>
    <w:rsid w:val="00B360E9"/>
    <w:rsid w:val="00B41DC6"/>
    <w:rsid w:val="00B43792"/>
    <w:rsid w:val="00B468AB"/>
    <w:rsid w:val="00B51EF9"/>
    <w:rsid w:val="00B52480"/>
    <w:rsid w:val="00B53B2F"/>
    <w:rsid w:val="00B60066"/>
    <w:rsid w:val="00B61961"/>
    <w:rsid w:val="00B61F19"/>
    <w:rsid w:val="00B63689"/>
    <w:rsid w:val="00B67B8E"/>
    <w:rsid w:val="00B73946"/>
    <w:rsid w:val="00B74CBD"/>
    <w:rsid w:val="00B858C7"/>
    <w:rsid w:val="00B9611F"/>
    <w:rsid w:val="00BA2392"/>
    <w:rsid w:val="00BA3089"/>
    <w:rsid w:val="00BA35A4"/>
    <w:rsid w:val="00BA4302"/>
    <w:rsid w:val="00BB1459"/>
    <w:rsid w:val="00BB3D67"/>
    <w:rsid w:val="00BB7D2E"/>
    <w:rsid w:val="00BC434F"/>
    <w:rsid w:val="00BC596A"/>
    <w:rsid w:val="00BD1E15"/>
    <w:rsid w:val="00BD20BD"/>
    <w:rsid w:val="00BD49E8"/>
    <w:rsid w:val="00BD50F7"/>
    <w:rsid w:val="00BE030E"/>
    <w:rsid w:val="00BE1C5D"/>
    <w:rsid w:val="00BE606F"/>
    <w:rsid w:val="00BE78AB"/>
    <w:rsid w:val="00BF3AA7"/>
    <w:rsid w:val="00C0026C"/>
    <w:rsid w:val="00C002A4"/>
    <w:rsid w:val="00C01819"/>
    <w:rsid w:val="00C05135"/>
    <w:rsid w:val="00C065E5"/>
    <w:rsid w:val="00C10EB5"/>
    <w:rsid w:val="00C17DE1"/>
    <w:rsid w:val="00C264BB"/>
    <w:rsid w:val="00C26FED"/>
    <w:rsid w:val="00C27731"/>
    <w:rsid w:val="00C34C17"/>
    <w:rsid w:val="00C36376"/>
    <w:rsid w:val="00C40EB8"/>
    <w:rsid w:val="00C422E7"/>
    <w:rsid w:val="00C42FC1"/>
    <w:rsid w:val="00C4740F"/>
    <w:rsid w:val="00C62E07"/>
    <w:rsid w:val="00C637DE"/>
    <w:rsid w:val="00C67B33"/>
    <w:rsid w:val="00C72430"/>
    <w:rsid w:val="00C751F9"/>
    <w:rsid w:val="00C813F4"/>
    <w:rsid w:val="00C85246"/>
    <w:rsid w:val="00CA06AF"/>
    <w:rsid w:val="00CA6C6F"/>
    <w:rsid w:val="00CB1136"/>
    <w:rsid w:val="00CB2891"/>
    <w:rsid w:val="00CB5169"/>
    <w:rsid w:val="00CC1D7C"/>
    <w:rsid w:val="00CC781E"/>
    <w:rsid w:val="00CC78DF"/>
    <w:rsid w:val="00CD14EA"/>
    <w:rsid w:val="00CD7B6F"/>
    <w:rsid w:val="00CE2056"/>
    <w:rsid w:val="00CE24DE"/>
    <w:rsid w:val="00CE7EB7"/>
    <w:rsid w:val="00CF033C"/>
    <w:rsid w:val="00CF0357"/>
    <w:rsid w:val="00CF2572"/>
    <w:rsid w:val="00CF29C4"/>
    <w:rsid w:val="00D06D35"/>
    <w:rsid w:val="00D11076"/>
    <w:rsid w:val="00D1474F"/>
    <w:rsid w:val="00D176BB"/>
    <w:rsid w:val="00D17BF3"/>
    <w:rsid w:val="00D20DA3"/>
    <w:rsid w:val="00D21AB9"/>
    <w:rsid w:val="00D22320"/>
    <w:rsid w:val="00D24096"/>
    <w:rsid w:val="00D24F01"/>
    <w:rsid w:val="00D279D5"/>
    <w:rsid w:val="00D30CD9"/>
    <w:rsid w:val="00D35E56"/>
    <w:rsid w:val="00D525B7"/>
    <w:rsid w:val="00D55BCB"/>
    <w:rsid w:val="00D616F8"/>
    <w:rsid w:val="00D626BF"/>
    <w:rsid w:val="00D72763"/>
    <w:rsid w:val="00D73069"/>
    <w:rsid w:val="00D8650C"/>
    <w:rsid w:val="00D90155"/>
    <w:rsid w:val="00D951AE"/>
    <w:rsid w:val="00DA0B60"/>
    <w:rsid w:val="00DA4698"/>
    <w:rsid w:val="00DA680B"/>
    <w:rsid w:val="00DA787F"/>
    <w:rsid w:val="00DA78C8"/>
    <w:rsid w:val="00DB16DD"/>
    <w:rsid w:val="00DB4058"/>
    <w:rsid w:val="00DB560B"/>
    <w:rsid w:val="00DC193A"/>
    <w:rsid w:val="00DC229D"/>
    <w:rsid w:val="00DC39F9"/>
    <w:rsid w:val="00DC66B5"/>
    <w:rsid w:val="00DD040E"/>
    <w:rsid w:val="00DD6E93"/>
    <w:rsid w:val="00DE19F7"/>
    <w:rsid w:val="00DE1AE2"/>
    <w:rsid w:val="00DE410E"/>
    <w:rsid w:val="00DE5199"/>
    <w:rsid w:val="00DF4585"/>
    <w:rsid w:val="00DF5451"/>
    <w:rsid w:val="00E005B7"/>
    <w:rsid w:val="00E02199"/>
    <w:rsid w:val="00E0502A"/>
    <w:rsid w:val="00E06B23"/>
    <w:rsid w:val="00E2167A"/>
    <w:rsid w:val="00E23880"/>
    <w:rsid w:val="00E23BA7"/>
    <w:rsid w:val="00E347FB"/>
    <w:rsid w:val="00E34A94"/>
    <w:rsid w:val="00E424FC"/>
    <w:rsid w:val="00E5080A"/>
    <w:rsid w:val="00E51633"/>
    <w:rsid w:val="00E613C2"/>
    <w:rsid w:val="00E64A36"/>
    <w:rsid w:val="00E720AE"/>
    <w:rsid w:val="00E811A7"/>
    <w:rsid w:val="00E81525"/>
    <w:rsid w:val="00E829F6"/>
    <w:rsid w:val="00E952BF"/>
    <w:rsid w:val="00EA0F47"/>
    <w:rsid w:val="00EA1877"/>
    <w:rsid w:val="00EA3ABA"/>
    <w:rsid w:val="00EB0943"/>
    <w:rsid w:val="00EB2A85"/>
    <w:rsid w:val="00EB3F16"/>
    <w:rsid w:val="00EB7F6A"/>
    <w:rsid w:val="00EC6337"/>
    <w:rsid w:val="00ED5975"/>
    <w:rsid w:val="00ED5B23"/>
    <w:rsid w:val="00EE32EE"/>
    <w:rsid w:val="00EE5CBE"/>
    <w:rsid w:val="00EF264E"/>
    <w:rsid w:val="00F01093"/>
    <w:rsid w:val="00F049A8"/>
    <w:rsid w:val="00F121AD"/>
    <w:rsid w:val="00F1488C"/>
    <w:rsid w:val="00F163E5"/>
    <w:rsid w:val="00F17B7F"/>
    <w:rsid w:val="00F279A3"/>
    <w:rsid w:val="00F32C76"/>
    <w:rsid w:val="00F34E1D"/>
    <w:rsid w:val="00F43C7A"/>
    <w:rsid w:val="00F476A0"/>
    <w:rsid w:val="00F47C76"/>
    <w:rsid w:val="00F5131E"/>
    <w:rsid w:val="00F517A1"/>
    <w:rsid w:val="00F53E3C"/>
    <w:rsid w:val="00F55C8C"/>
    <w:rsid w:val="00F67059"/>
    <w:rsid w:val="00F7335B"/>
    <w:rsid w:val="00F736D7"/>
    <w:rsid w:val="00F77D29"/>
    <w:rsid w:val="00F81DC6"/>
    <w:rsid w:val="00F82404"/>
    <w:rsid w:val="00F8565C"/>
    <w:rsid w:val="00F87A02"/>
    <w:rsid w:val="00F91DB4"/>
    <w:rsid w:val="00F9665F"/>
    <w:rsid w:val="00FC4BAC"/>
    <w:rsid w:val="00FC73BE"/>
    <w:rsid w:val="00FD11E8"/>
    <w:rsid w:val="00FD138A"/>
    <w:rsid w:val="00FD7327"/>
    <w:rsid w:val="00FD78F2"/>
    <w:rsid w:val="00FE2A7E"/>
    <w:rsid w:val="00FE5125"/>
    <w:rsid w:val="00FE6954"/>
    <w:rsid w:val="00FE7084"/>
    <w:rsid w:val="00FF1360"/>
    <w:rsid w:val="00FF1BE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A02EA"/>
  <w15:chartTrackingRefBased/>
  <w15:docId w15:val="{D10799CA-1F5D-476B-9FD0-1EE75CDC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917D04"/>
    <w:pPr>
      <w:spacing w:before="240"/>
    </w:pPr>
    <w:rPr>
      <w:sz w:val="24"/>
      <w:szCs w:val="18"/>
    </w:rPr>
  </w:style>
  <w:style w:type="paragraph" w:styleId="1">
    <w:name w:val="heading 1"/>
    <w:basedOn w:val="a1"/>
    <w:next w:val="a1"/>
    <w:link w:val="10"/>
    <w:qFormat/>
    <w:rsid w:val="001D643C"/>
    <w:pPr>
      <w:keepNext/>
      <w:spacing w:before="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1D643C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1D643C"/>
    <w:pPr>
      <w:keepNext/>
      <w:suppressAutoHyphens/>
      <w:spacing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154AD0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szCs w:val="24"/>
    </w:rPr>
  </w:style>
  <w:style w:type="paragraph" w:styleId="5">
    <w:name w:val="heading 5"/>
    <w:basedOn w:val="a1"/>
    <w:next w:val="a1"/>
    <w:link w:val="50"/>
    <w:qFormat/>
    <w:rsid w:val="00154AD0"/>
    <w:pPr>
      <w:keepNext/>
      <w:keepLines/>
      <w:spacing w:after="80" w:line="276" w:lineRule="auto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1"/>
    <w:next w:val="a1"/>
    <w:link w:val="60"/>
    <w:qFormat/>
    <w:rsid w:val="00154AD0"/>
    <w:pPr>
      <w:keepNext/>
      <w:keepLines/>
      <w:spacing w:after="80" w:line="276" w:lineRule="auto"/>
      <w:outlineLvl w:val="5"/>
    </w:pPr>
    <w:rPr>
      <w:rFonts w:ascii="Arial" w:hAnsi="Arial" w:cs="Arial"/>
      <w:i/>
      <w:iCs/>
      <w:color w:val="666666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2A2AE6"/>
    <w:rPr>
      <w:color w:val="0000FF"/>
      <w:u w:val="single"/>
    </w:rPr>
  </w:style>
  <w:style w:type="character" w:styleId="a6">
    <w:name w:val="FollowedHyperlink"/>
    <w:rsid w:val="00CC781E"/>
    <w:rPr>
      <w:color w:val="800080"/>
      <w:u w:val="single"/>
    </w:rPr>
  </w:style>
  <w:style w:type="paragraph" w:customStyle="1" w:styleId="a">
    <w:name w:val="Вопрос"/>
    <w:basedOn w:val="a1"/>
    <w:autoRedefine/>
    <w:rsid w:val="00E5080A"/>
    <w:pPr>
      <w:keepLines/>
      <w:numPr>
        <w:numId w:val="1"/>
      </w:numPr>
      <w:spacing w:before="160"/>
      <w:contextualSpacing/>
    </w:pPr>
    <w:rPr>
      <w:shd w:val="clear" w:color="auto" w:fill="FFFFFF"/>
    </w:rPr>
  </w:style>
  <w:style w:type="paragraph" w:customStyle="1" w:styleId="a7">
    <w:name w:val="Комментарий"/>
    <w:basedOn w:val="a1"/>
    <w:link w:val="a8"/>
    <w:autoRedefine/>
    <w:rsid w:val="00416A3D"/>
    <w:pPr>
      <w:spacing w:before="0"/>
      <w:ind w:left="426" w:hanging="426"/>
    </w:pPr>
    <w:rPr>
      <w:bCs/>
      <w:szCs w:val="20"/>
    </w:rPr>
  </w:style>
  <w:style w:type="paragraph" w:customStyle="1" w:styleId="a9">
    <w:name w:val="Продолжение"/>
    <w:basedOn w:val="a1"/>
    <w:rsid w:val="001D643C"/>
    <w:pPr>
      <w:spacing w:before="0"/>
      <w:ind w:left="360"/>
    </w:pPr>
    <w:rPr>
      <w:szCs w:val="20"/>
    </w:rPr>
  </w:style>
  <w:style w:type="paragraph" w:customStyle="1" w:styleId="aa">
    <w:name w:val="Стихотворение"/>
    <w:basedOn w:val="a9"/>
    <w:autoRedefine/>
    <w:rsid w:val="001D643C"/>
    <w:pPr>
      <w:ind w:firstLine="360"/>
    </w:pPr>
    <w:rPr>
      <w:rFonts w:ascii="Arial" w:hAnsi="Arial"/>
    </w:rPr>
  </w:style>
  <w:style w:type="character" w:customStyle="1" w:styleId="10">
    <w:name w:val="Заголовок 1 Знак"/>
    <w:link w:val="1"/>
    <w:locked/>
    <w:rsid w:val="00154AD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154AD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8">
    <w:name w:val="Комментарий Знак"/>
    <w:link w:val="a7"/>
    <w:rsid w:val="00416A3D"/>
    <w:rPr>
      <w:bCs/>
      <w:sz w:val="24"/>
    </w:rPr>
  </w:style>
  <w:style w:type="character" w:customStyle="1" w:styleId="30">
    <w:name w:val="Заголовок 3 Знак"/>
    <w:link w:val="3"/>
    <w:locked/>
    <w:rsid w:val="00154AD0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link w:val="4"/>
    <w:semiHidden/>
    <w:locked/>
    <w:rsid w:val="00154AD0"/>
    <w:rPr>
      <w:rFonts w:ascii="Arial" w:hAnsi="Arial" w:cs="Arial"/>
      <w:color w:val="666666"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154AD0"/>
    <w:rPr>
      <w:rFonts w:ascii="Arial" w:hAnsi="Arial" w:cs="Arial"/>
      <w:color w:val="666666"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154AD0"/>
    <w:rPr>
      <w:rFonts w:ascii="Arial" w:hAnsi="Arial" w:cs="Arial"/>
      <w:i/>
      <w:iCs/>
      <w:color w:val="666666"/>
      <w:sz w:val="22"/>
      <w:szCs w:val="22"/>
      <w:lang w:val="ru-RU" w:eastAsia="ru-RU" w:bidi="ar-SA"/>
    </w:rPr>
  </w:style>
  <w:style w:type="paragraph" w:customStyle="1" w:styleId="ab">
    <w:name w:val="Блиц"/>
    <w:basedOn w:val="a9"/>
    <w:rsid w:val="001D643C"/>
    <w:pPr>
      <w:ind w:left="714" w:hanging="357"/>
    </w:pPr>
  </w:style>
  <w:style w:type="paragraph" w:styleId="ac">
    <w:name w:val="Title"/>
    <w:basedOn w:val="a1"/>
    <w:link w:val="ad"/>
    <w:qFormat/>
    <w:rsid w:val="00154AD0"/>
    <w:pPr>
      <w:keepNext/>
      <w:keepLines/>
      <w:spacing w:before="0" w:after="60" w:line="276" w:lineRule="auto"/>
    </w:pPr>
    <w:rPr>
      <w:rFonts w:ascii="Arial" w:hAnsi="Arial" w:cs="Arial"/>
      <w:color w:val="000000"/>
      <w:sz w:val="52"/>
      <w:szCs w:val="52"/>
    </w:rPr>
  </w:style>
  <w:style w:type="character" w:customStyle="1" w:styleId="ad">
    <w:name w:val="Заголовок Знак"/>
    <w:link w:val="ac"/>
    <w:locked/>
    <w:rsid w:val="00154AD0"/>
    <w:rPr>
      <w:rFonts w:ascii="Arial" w:hAnsi="Arial" w:cs="Arial"/>
      <w:color w:val="000000"/>
      <w:sz w:val="52"/>
      <w:szCs w:val="52"/>
      <w:lang w:val="ru-RU" w:eastAsia="ru-RU" w:bidi="ar-SA"/>
    </w:rPr>
  </w:style>
  <w:style w:type="paragraph" w:styleId="ae">
    <w:name w:val="Subtitle"/>
    <w:basedOn w:val="a1"/>
    <w:link w:val="af"/>
    <w:qFormat/>
    <w:rsid w:val="00154AD0"/>
    <w:pPr>
      <w:keepNext/>
      <w:keepLines/>
      <w:spacing w:before="0" w:after="320" w:line="276" w:lineRule="auto"/>
    </w:pPr>
    <w:rPr>
      <w:rFonts w:ascii="Arial" w:hAnsi="Arial" w:cs="Arial"/>
      <w:color w:val="666666"/>
      <w:sz w:val="30"/>
      <w:szCs w:val="30"/>
    </w:rPr>
  </w:style>
  <w:style w:type="character" w:customStyle="1" w:styleId="af">
    <w:name w:val="Подзаголовок Знак"/>
    <w:link w:val="ae"/>
    <w:locked/>
    <w:rsid w:val="00154AD0"/>
    <w:rPr>
      <w:rFonts w:ascii="Arial" w:hAnsi="Arial" w:cs="Arial"/>
      <w:color w:val="666666"/>
      <w:sz w:val="30"/>
      <w:szCs w:val="30"/>
      <w:lang w:val="ru-RU" w:eastAsia="ru-RU" w:bidi="ar-SA"/>
    </w:rPr>
  </w:style>
  <w:style w:type="paragraph" w:customStyle="1" w:styleId="a0">
    <w:name w:val="СИ Список"/>
    <w:basedOn w:val="a1"/>
    <w:rsid w:val="001D643C"/>
    <w:pPr>
      <w:numPr>
        <w:numId w:val="2"/>
      </w:numPr>
    </w:pPr>
    <w:rPr>
      <w:szCs w:val="24"/>
    </w:rPr>
  </w:style>
  <w:style w:type="paragraph" w:styleId="af0">
    <w:name w:val="Normal (Web)"/>
    <w:basedOn w:val="a1"/>
    <w:uiPriority w:val="99"/>
    <w:rsid w:val="00621D9A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2376A1"/>
  </w:style>
  <w:style w:type="paragraph" w:customStyle="1" w:styleId="11">
    <w:name w:val="Обычный1"/>
    <w:rsid w:val="00891B12"/>
    <w:pPr>
      <w:spacing w:line="276" w:lineRule="auto"/>
      <w:contextualSpacing/>
    </w:pPr>
    <w:rPr>
      <w:rFonts w:ascii="Arial" w:hAnsi="Arial" w:cs="Arial"/>
      <w:sz w:val="22"/>
      <w:szCs w:val="22"/>
      <w:lang w:val="ru"/>
    </w:rPr>
  </w:style>
  <w:style w:type="character" w:styleId="af1">
    <w:name w:val="Unresolved Mention"/>
    <w:uiPriority w:val="99"/>
    <w:semiHidden/>
    <w:unhideWhenUsed/>
    <w:rsid w:val="00FC73BE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unhideWhenUsed/>
    <w:rsid w:val="00D30CD9"/>
    <w:rPr>
      <w:color w:val="0000FF"/>
      <w:u w:val="single"/>
    </w:rPr>
  </w:style>
  <w:style w:type="paragraph" w:styleId="af2">
    <w:name w:val="annotation text"/>
    <w:basedOn w:val="a1"/>
    <w:link w:val="af3"/>
    <w:uiPriority w:val="99"/>
    <w:unhideWhenUsed/>
    <w:rsid w:val="00482FC6"/>
    <w:pPr>
      <w:spacing w:before="0"/>
    </w:pPr>
    <w:rPr>
      <w:rFonts w:ascii="Arial" w:eastAsia="Arial" w:hAnsi="Arial" w:cs="Arial"/>
      <w:sz w:val="20"/>
      <w:szCs w:val="20"/>
      <w:lang w:val="ru"/>
    </w:rPr>
  </w:style>
  <w:style w:type="character" w:customStyle="1" w:styleId="af3">
    <w:name w:val="Текст примечания Знак"/>
    <w:basedOn w:val="a2"/>
    <w:link w:val="af2"/>
    <w:uiPriority w:val="99"/>
    <w:rsid w:val="00482FC6"/>
    <w:rPr>
      <w:rFonts w:ascii="Arial" w:eastAsia="Arial" w:hAnsi="Arial" w:cs="Arial"/>
      <w:lang w:val="ru"/>
    </w:rPr>
  </w:style>
  <w:style w:type="paragraph" w:customStyle="1" w:styleId="Normal1">
    <w:name w:val="Normal1"/>
    <w:rsid w:val="00240FF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4">
    <w:name w:val="List Paragraph"/>
    <w:basedOn w:val="a1"/>
    <w:uiPriority w:val="34"/>
    <w:qFormat/>
    <w:rsid w:val="00A121E0"/>
    <w:pPr>
      <w:spacing w:before="360"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m-mess">
    <w:name w:val="im-mess"/>
    <w:basedOn w:val="a1"/>
    <w:rsid w:val="00A121E0"/>
    <w:pPr>
      <w:spacing w:before="100" w:beforeAutospacing="1" w:after="100" w:afterAutospacing="1"/>
    </w:pPr>
    <w:rPr>
      <w:szCs w:val="24"/>
    </w:rPr>
  </w:style>
  <w:style w:type="character" w:styleId="af5">
    <w:name w:val="annotation reference"/>
    <w:basedOn w:val="a2"/>
    <w:rPr>
      <w:sz w:val="16"/>
      <w:szCs w:val="16"/>
    </w:rPr>
  </w:style>
  <w:style w:type="character" w:styleId="af6">
    <w:name w:val="Strong"/>
    <w:basedOn w:val="a2"/>
    <w:uiPriority w:val="22"/>
    <w:qFormat/>
    <w:rsid w:val="00957CA6"/>
    <w:rPr>
      <w:b/>
      <w:bCs/>
    </w:rPr>
  </w:style>
  <w:style w:type="character" w:customStyle="1" w:styleId="y2iqfc">
    <w:name w:val="y2iqfc"/>
    <w:basedOn w:val="a2"/>
    <w:rsid w:val="00917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.lib.ru/o/ostrowskij_a_n/text_0066.shtml" TargetMode="External"/><Relationship Id="rId13" Type="http://schemas.openxmlformats.org/officeDocument/2006/relationships/hyperlink" Target="https://ru.wikipedia.org/wiki/&#1057;&#1085;&#1077;&#1075;&#1091;&#1088;&#1086;&#1095;&#1082;&#1072;" TargetMode="External"/><Relationship Id="rId18" Type="http://schemas.openxmlformats.org/officeDocument/2006/relationships/hyperlink" Target="https://izi.travel/ru/browse/03f26710-3fea-4165-8f9a-b5b869ebee31/ru" TargetMode="External"/><Relationship Id="rId26" Type="http://schemas.openxmlformats.org/officeDocument/2006/relationships/hyperlink" Target="https://www.explorenorth.com/library/aviation/cf-cpy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ritannica.com/science/Mobius-strip" TargetMode="External"/><Relationship Id="rId7" Type="http://schemas.openxmlformats.org/officeDocument/2006/relationships/hyperlink" Target="https://www.vokrugsveta.ru/vs/article/8046/" TargetMode="External"/><Relationship Id="rId12" Type="http://schemas.openxmlformats.org/officeDocument/2006/relationships/hyperlink" Target="https://djvu.online/file/xeiow7MdzyxxB" TargetMode="External"/><Relationship Id="rId17" Type="http://schemas.openxmlformats.org/officeDocument/2006/relationships/hyperlink" Target="https://4etalka.ru/lubovnyie_romani/istoricheskie_lyubovnyie_romanyi/404164/fulltext.htm" TargetMode="External"/><Relationship Id="rId25" Type="http://schemas.openxmlformats.org/officeDocument/2006/relationships/hyperlink" Target="https://en.wikipedia.org/wiki/The_Invisible_Man_(1933_film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olshoyvopros.ru/questions/685439-kakoj-otvet-k-zagadke--krasnaja-lisica-iz-svoej-norki-ne-vyhodit.html" TargetMode="External"/><Relationship Id="rId20" Type="http://schemas.openxmlformats.org/officeDocument/2006/relationships/hyperlink" Target="https://www.reddit.com/r/funny/comments/8ujnmy/teacher_said_we_are_allow_to_bring_single_side/?rdt=40564" TargetMode="External"/><Relationship Id="rId29" Type="http://schemas.openxmlformats.org/officeDocument/2006/relationships/hyperlink" Target="https://www.kickstarter.com/projects/birdie-co2-monitor/canairi-the-fresh-air-monito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ir24.tv/news/16392340/zimnii-volshebnik-kahand-pap-glavnyi-geroi-novogo-goda-v-armenii" TargetMode="External"/><Relationship Id="rId11" Type="http://schemas.openxmlformats.org/officeDocument/2006/relationships/hyperlink" Target="https://izi.travel/ru/290f-muzey-povsednevnoy-kultury-leningrada-1945-1965-gg/ru" TargetMode="External"/><Relationship Id="rId24" Type="http://schemas.openxmlformats.org/officeDocument/2006/relationships/hyperlink" Target="https://royallib.com/read/gladuell_malkolm/david_i_goliaf_kak_autsayderi_pobegdayut_favoritov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&#1044;&#1086;&#1083;&#1080;&#1085;&#1072;_&#1075;&#1077;&#1081;&#1079;&#1077;&#1088;&#1086;&#1074;" TargetMode="External"/><Relationship Id="rId23" Type="http://schemas.openxmlformats.org/officeDocument/2006/relationships/hyperlink" Target="https://books.google.ru/books?id=-3mYL13KKjsC" TargetMode="External"/><Relationship Id="rId28" Type="http://schemas.openxmlformats.org/officeDocument/2006/relationships/hyperlink" Target="https://en.wikipedia.org/wiki/Alice_chess" TargetMode="External"/><Relationship Id="rId10" Type="http://schemas.openxmlformats.org/officeDocument/2006/relationships/hyperlink" Target="https://ru.wikipedia.org/wiki/&#1052;&#1086;&#1083;&#1085;&#1080;&#1103;_&#1052;&#1072;&#1082;&#1082;&#1091;&#1080;&#1085;" TargetMode="External"/><Relationship Id="rId19" Type="http://schemas.openxmlformats.org/officeDocument/2006/relationships/hyperlink" Target="https://vadim-galkin.ru/business-basics/interesting-facts/o-proisxozhdenii-vyrazheniya-yabloko-ot-yabloni-nedaleko-padaet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rchive.org/web/20150417153207/http://www.vokrugsveta.ru/vs/article/7754/" TargetMode="External"/><Relationship Id="rId14" Type="http://schemas.openxmlformats.org/officeDocument/2006/relationships/hyperlink" Target="https://ru.wikipedia.org/wiki/&#1040;&#1092;&#1088;&#1080;&#1082;&#1072;&#1085;&#1089;&#1082;&#1072;&#1103;_&#1084;&#1080;&#1092;&#1086;&#1083;&#1086;&#1075;&#1080;&#1103;" TargetMode="External"/><Relationship Id="rId22" Type="http://schemas.openxmlformats.org/officeDocument/2006/relationships/hyperlink" Target="http://iskonno.ru/three_monkeys/monkey_names.html" TargetMode="External"/><Relationship Id="rId27" Type="http://schemas.openxmlformats.org/officeDocument/2006/relationships/hyperlink" Target="https://web.archive.org/web/20071023173914/https://www.metro.co.uk/weird/article.html?in_article_id=71265&amp;in_page_id=2" TargetMode="External"/><Relationship Id="rId30" Type="http://schemas.openxmlformats.org/officeDocument/2006/relationships/hyperlink" Target="https://4etalka.ru/yumor/anekdotyi/378705/fulltext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YZ\Application%20Data\Microsoft\Templates\&#1055;&#1072;&#1082;&#1077;&#1090;%20&#1074;&#1086;&#1087;&#1088;&#1086;&#1089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DBD48-B64B-4062-936E-0510ABA9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Пакет вопросов.dot</Template>
  <TotalTime>3572</TotalTime>
  <Pages>6</Pages>
  <Words>2249</Words>
  <Characters>16060</Characters>
  <Application>Microsoft Office Word</Application>
  <DocSecurity>0</DocSecurity>
  <Lines>303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МКМ сезона 2021-2022</vt:lpstr>
    </vt:vector>
  </TitlesOfParts>
  <Company/>
  <LinksUpToDate>false</LinksUpToDate>
  <CharactersWithSpaces>18115</CharactersWithSpaces>
  <SharedDoc>false</SharedDoc>
  <HLinks>
    <vt:vector size="162" baseType="variant">
      <vt:variant>
        <vt:i4>1704042</vt:i4>
      </vt:variant>
      <vt:variant>
        <vt:i4>78</vt:i4>
      </vt:variant>
      <vt:variant>
        <vt:i4>0</vt:i4>
      </vt:variant>
      <vt:variant>
        <vt:i4>5</vt:i4>
      </vt:variant>
      <vt:variant>
        <vt:lpwstr>https://en.wikipedia.org/wiki/Exclamation_mark</vt:lpwstr>
      </vt:variant>
      <vt:variant>
        <vt:lpwstr/>
      </vt:variant>
      <vt:variant>
        <vt:i4>983111</vt:i4>
      </vt:variant>
      <vt:variant>
        <vt:i4>75</vt:i4>
      </vt:variant>
      <vt:variant>
        <vt:i4>0</vt:i4>
      </vt:variant>
      <vt:variant>
        <vt:i4>5</vt:i4>
      </vt:variant>
      <vt:variant>
        <vt:lpwstr>https://www.stihi.ru/2014/02/23/6271</vt:lpwstr>
      </vt:variant>
      <vt:variant>
        <vt:lpwstr/>
      </vt:variant>
      <vt:variant>
        <vt:i4>6619152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https://ru.wikipedia.org/wiki/%D0%9B%D0%B5%D0%B2%D1%88%D0%B0_(%D1%81%D0%BA%D0%B0%D0%B7)</vt:lpwstr>
      </vt:variant>
      <vt:variant>
        <vt:lpwstr/>
      </vt:variant>
      <vt:variant>
        <vt:i4>655427</vt:i4>
      </vt:variant>
      <vt:variant>
        <vt:i4>69</vt:i4>
      </vt:variant>
      <vt:variant>
        <vt:i4>0</vt:i4>
      </vt:variant>
      <vt:variant>
        <vt:i4>5</vt:i4>
      </vt:variant>
      <vt:variant>
        <vt:lpwstr>https://www.stihi.ru/2012/07/03/6150</vt:lpwstr>
      </vt:variant>
      <vt:variant>
        <vt:lpwstr/>
      </vt:variant>
      <vt:variant>
        <vt:i4>6094864</vt:i4>
      </vt:variant>
      <vt:variant>
        <vt:i4>66</vt:i4>
      </vt:variant>
      <vt:variant>
        <vt:i4>0</vt:i4>
      </vt:variant>
      <vt:variant>
        <vt:i4>5</vt:i4>
      </vt:variant>
      <vt:variant>
        <vt:lpwstr>https://youtu.be/Y0rbT1uWOr8?t=57</vt:lpwstr>
      </vt:variant>
      <vt:variant>
        <vt:lpwstr/>
      </vt:variant>
      <vt:variant>
        <vt:i4>852051</vt:i4>
      </vt:variant>
      <vt:variant>
        <vt:i4>63</vt:i4>
      </vt:variant>
      <vt:variant>
        <vt:i4>0</vt:i4>
      </vt:variant>
      <vt:variant>
        <vt:i4>5</vt:i4>
      </vt:variant>
      <vt:variant>
        <vt:lpwstr>http://www.ruscircus.ru/timchenko592</vt:lpwstr>
      </vt:variant>
      <vt:variant>
        <vt:lpwstr/>
      </vt:variant>
      <vt:variant>
        <vt:i4>6488190</vt:i4>
      </vt:variant>
      <vt:variant>
        <vt:i4>60</vt:i4>
      </vt:variant>
      <vt:variant>
        <vt:i4>0</vt:i4>
      </vt:variant>
      <vt:variant>
        <vt:i4>5</vt:i4>
      </vt:variant>
      <vt:variant>
        <vt:lpwstr>http://www.guinnessworldrecords.com/news/2018/5/video-teenager-juggles-and-solves-three-rubiks-cubes-with-some-lightning-fast-r</vt:lpwstr>
      </vt:variant>
      <vt:variant>
        <vt:lpwstr/>
      </vt:variant>
      <vt:variant>
        <vt:i4>5570596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https://en.wikipedia.org/wiki/Compressed_tea</vt:lpwstr>
      </vt:variant>
      <vt:variant>
        <vt:lpwstr/>
      </vt:variant>
      <vt:variant>
        <vt:i4>2949164</vt:i4>
      </vt:variant>
      <vt:variant>
        <vt:i4>54</vt:i4>
      </vt:variant>
      <vt:variant>
        <vt:i4>0</vt:i4>
      </vt:variant>
      <vt:variant>
        <vt:i4>5</vt:i4>
      </vt:variant>
      <vt:variant>
        <vt:lpwstr>https://gizmodo.com/an-illustrated-history-of-american-money-design-1743743361</vt:lpwstr>
      </vt:variant>
      <vt:variant>
        <vt:lpwstr/>
      </vt:variant>
      <vt:variant>
        <vt:i4>7733360</vt:i4>
      </vt:variant>
      <vt:variant>
        <vt:i4>51</vt:i4>
      </vt:variant>
      <vt:variant>
        <vt:i4>0</vt:i4>
      </vt:variant>
      <vt:variant>
        <vt:i4>5</vt:i4>
      </vt:variant>
      <vt:variant>
        <vt:lpwstr>https://dic.academic.ru/dic.nsf/efremova/173408/%D0%9A%D0%B0%D0%BF%D0%B5%D0%BB%D1%8C%D0%BD%D0%B8%D0%BA</vt:lpwstr>
      </vt:variant>
      <vt:variant>
        <vt:lpwstr/>
      </vt:variant>
      <vt:variant>
        <vt:i4>1704020</vt:i4>
      </vt:variant>
      <vt:variant>
        <vt:i4>48</vt:i4>
      </vt:variant>
      <vt:variant>
        <vt:i4>0</vt:i4>
      </vt:variant>
      <vt:variant>
        <vt:i4>5</vt:i4>
      </vt:variant>
      <vt:variant>
        <vt:lpwstr>https://hightech.fm/2017/06/17/paper-from-a-stone</vt:lpwstr>
      </vt:variant>
      <vt:variant>
        <vt:lpwstr/>
      </vt:variant>
      <vt:variant>
        <vt:i4>2621490</vt:i4>
      </vt:variant>
      <vt:variant>
        <vt:i4>45</vt:i4>
      </vt:variant>
      <vt:variant>
        <vt:i4>0</vt:i4>
      </vt:variant>
      <vt:variant>
        <vt:i4>5</vt:i4>
      </vt:variant>
      <vt:variant>
        <vt:lpwstr>http://design.spotcoolstuff.com/business-cards/unusual-useful-creative</vt:lpwstr>
      </vt:variant>
      <vt:variant>
        <vt:lpwstr/>
      </vt:variant>
      <vt:variant>
        <vt:i4>2555947</vt:i4>
      </vt:variant>
      <vt:variant>
        <vt:i4>42</vt:i4>
      </vt:variant>
      <vt:variant>
        <vt:i4>0</vt:i4>
      </vt:variant>
      <vt:variant>
        <vt:i4>5</vt:i4>
      </vt:variant>
      <vt:variant>
        <vt:lpwstr>https://www.fontanka.ru/2018/11/09/009/</vt:lpwstr>
      </vt:variant>
      <vt:variant>
        <vt:lpwstr/>
      </vt:variant>
      <vt:variant>
        <vt:i4>4128854</vt:i4>
      </vt:variant>
      <vt:variant>
        <vt:i4>39</vt:i4>
      </vt:variant>
      <vt:variant>
        <vt:i4>0</vt:i4>
      </vt:variant>
      <vt:variant>
        <vt:i4>5</vt:i4>
      </vt:variant>
      <vt:variant>
        <vt:lpwstr>https://zlodei.fandom.com/ru/wiki/%D0%90%D0%B8%D0%B4_(%D0%94%D0%B8%D1%81%D0%BD%D0%B5%D0%B9)</vt:lpwstr>
      </vt:variant>
      <vt:variant>
        <vt:lpwstr/>
      </vt:variant>
      <vt:variant>
        <vt:i4>5308429</vt:i4>
      </vt:variant>
      <vt:variant>
        <vt:i4>36</vt:i4>
      </vt:variant>
      <vt:variant>
        <vt:i4>0</vt:i4>
      </vt:variant>
      <vt:variant>
        <vt:i4>5</vt:i4>
      </vt:variant>
      <vt:variant>
        <vt:lpwstr>https://9gag.com/gag/a73oqmm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https://en.wikipedia.org/wiki/History_of_fluorine</vt:lpwstr>
      </vt:variant>
      <vt:variant>
        <vt:lpwstr/>
      </vt:variant>
      <vt:variant>
        <vt:i4>1835121</vt:i4>
      </vt:variant>
      <vt:variant>
        <vt:i4>30</vt:i4>
      </vt:variant>
      <vt:variant>
        <vt:i4>0</vt:i4>
      </vt:variant>
      <vt:variant>
        <vt:i4>5</vt:i4>
      </vt:variant>
      <vt:variant>
        <vt:lpwstr>https://solnet.ee/school/chemistry_08</vt:lpwstr>
      </vt:variant>
      <vt:variant>
        <vt:lpwstr/>
      </vt:variant>
      <vt:variant>
        <vt:i4>131127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https://en.wikipedia.org/wiki/Interstellar_(film)</vt:lpwstr>
      </vt:variant>
      <vt:variant>
        <vt:lpwstr/>
      </vt:variant>
      <vt:variant>
        <vt:i4>3145781</vt:i4>
      </vt:variant>
      <vt:variant>
        <vt:i4>24</vt:i4>
      </vt:variant>
      <vt:variant>
        <vt:i4>0</vt:i4>
      </vt:variant>
      <vt:variant>
        <vt:i4>5</vt:i4>
      </vt:variant>
      <vt:variant>
        <vt:lpwstr>http://mnemonica.ru/zapominalki/geografiya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https://www.sports.ru/tribuna/blogs/cruyff/1299637.html</vt:lpwstr>
      </vt:variant>
      <vt:variant>
        <vt:lpwstr/>
      </vt:variant>
      <vt:variant>
        <vt:i4>393243</vt:i4>
      </vt:variant>
      <vt:variant>
        <vt:i4>18</vt:i4>
      </vt:variant>
      <vt:variant>
        <vt:i4>0</vt:i4>
      </vt:variant>
      <vt:variant>
        <vt:i4>5</vt:i4>
      </vt:variant>
      <vt:variant>
        <vt:lpwstr>https://www.sport-express.ru/football/abroad/news/zagadka-udara-roberto-karlosa-ey-uzhe-22-goda-1551772/</vt:lpwstr>
      </vt:variant>
      <vt:variant>
        <vt:lpwstr/>
      </vt:variant>
      <vt:variant>
        <vt:i4>7012409</vt:i4>
      </vt:variant>
      <vt:variant>
        <vt:i4>15</vt:i4>
      </vt:variant>
      <vt:variant>
        <vt:i4>0</vt:i4>
      </vt:variant>
      <vt:variant>
        <vt:i4>5</vt:i4>
      </vt:variant>
      <vt:variant>
        <vt:lpwstr>http://allforchildren.ru/poetry/wind07.php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http://www.redburda.ru/new/razoblachenie-istoricheskih-mifov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https://thequestion.ru/questions/321488/otkuda-poshel-mif-o-tom-chto-einshtein-plokho-uchilsya-v-shkole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https://ru.wikipedia.org/wiki/%D0%A3%D0%B8%D0%B7%D0%B4%D0%BE%D0%BC,_%D0%9D%D0%BE%D1%80%D0%BC%D0%B0%D0%BD</vt:lpwstr>
      </vt:variant>
      <vt:variant>
        <vt:lpwstr/>
      </vt:variant>
      <vt:variant>
        <vt:i4>6946936</vt:i4>
      </vt:variant>
      <vt:variant>
        <vt:i4>3</vt:i4>
      </vt:variant>
      <vt:variant>
        <vt:i4>0</vt:i4>
      </vt:variant>
      <vt:variant>
        <vt:i4>5</vt:i4>
      </vt:variant>
      <vt:variant>
        <vt:lpwstr>http://nsknews.info/materials/tayny-kinoteatra-pobeda-fakty-pochti-vekovoy-istorii-157187/</vt:lpwstr>
      </vt:variant>
      <vt:variant>
        <vt:lpwstr/>
      </vt:variant>
      <vt:variant>
        <vt:i4>7733370</vt:i4>
      </vt:variant>
      <vt:variant>
        <vt:i4>0</vt:i4>
      </vt:variant>
      <vt:variant>
        <vt:i4>0</vt:i4>
      </vt:variant>
      <vt:variant>
        <vt:i4>5</vt:i4>
      </vt:variant>
      <vt:variant>
        <vt:lpwstr>http://laishevskyi.ru/news/tema-dnya/v-laisheve-poyavilsya-sovremennyy-kinozal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МКМ сезона 2021-2022</dc:title>
  <dc:subject/>
  <dc:creator>ЯНЗ</dc:creator>
  <cp:keywords/>
  <dc:description/>
  <cp:lastModifiedBy>Yakov Zaidelman</cp:lastModifiedBy>
  <cp:revision>101</cp:revision>
  <dcterms:created xsi:type="dcterms:W3CDTF">2023-10-17T11:36:00Z</dcterms:created>
  <dcterms:modified xsi:type="dcterms:W3CDTF">2026-02-13T17:37:00Z</dcterms:modified>
</cp:coreProperties>
</file>